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sdt>
      <w:sdtPr>
        <w:rPr>
          <w:rStyle w:val="SubtleEmphasis"/>
          <w:rFonts w:asciiTheme="minorHAnsi" w:hAnsiTheme="minorHAnsi" w:cstheme="minorBidi"/>
          <w:sz w:val="22"/>
          <w:szCs w:val="22"/>
        </w:rPr>
        <w:alias w:val="Granicus Header Selector"/>
        <w:tag w:val="Granicus Header Selector"/>
        <w:id w:val="79674639"/>
        <w:placeholder>
          <w:docPart w:val="124B89777F7044BEA3661CBE7C3BDDDB"/>
        </w:placeholder>
        <w:docPartList>
          <w:docPartGallery w:val="Quick Parts"/>
          <w:docPartCategory w:val="Granicus Minutes Default Headers"/>
        </w:docPartList>
      </w:sdtPr>
      <w:sdtEndPr>
        <w:rPr>
          <w:rStyle w:val="SubtleEmphasis"/>
          <w:rFonts w:ascii="Arial" w:hAnsi="Arial" w:cs="Arial"/>
          <w:color w:val="000000" w:themeColor="text1"/>
          <w:sz w:val="24"/>
          <w:szCs w:val="24"/>
        </w:rPr>
      </w:sdtEndPr>
      <w:sdtContent>
        <w:p w14:paraId="443FAFE6" w14:textId="77777777" w:rsidR="001B1C06" w:rsidRPr="00DD3A08" w:rsidRDefault="001B1C06" w:rsidP="00B238DA">
          <w:pPr>
            <w:pStyle w:val="Default"/>
            <w:rPr>
              <w:rStyle w:val="SubtleEmphasis"/>
              <w:i w:val="0"/>
              <w:iCs w:val="0"/>
              <w:color w:val="BFBFBF" w:themeColor="background1" w:themeShade="BF"/>
              <w:sz w:val="22"/>
              <w:szCs w:val="22"/>
            </w:rPr>
          </w:pPr>
        </w:p>
        <w:tbl>
          <w:tblPr>
            <w:tblStyle w:val="TableGrid"/>
            <w:tblW w:w="0" w:type="auto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102"/>
            <w:gridCol w:w="3158"/>
            <w:gridCol w:w="3100"/>
          </w:tblGrid>
          <w:tr w:rsidR="001B1C06" w:rsidRPr="009A4039" w14:paraId="708A633C" w14:textId="77777777" w:rsidTr="00642EDE">
            <w:tc>
              <w:tcPr>
                <w:tcW w:w="3192" w:type="dxa"/>
                <w:shd w:val="clear" w:color="auto" w:fill="auto"/>
              </w:tcPr>
              <w:p w14:paraId="5A4BDA80" w14:textId="77777777" w:rsidR="001B1C06" w:rsidRPr="009A4039" w:rsidRDefault="001B1C06" w:rsidP="00B238DA">
                <w:pPr>
                  <w:pStyle w:val="Default"/>
                  <w:rPr>
                    <w:rStyle w:val="SubtleEmphasis"/>
                    <w:i w:val="0"/>
                    <w:iCs w:val="0"/>
                    <w:color w:val="BFBFBF" w:themeColor="background1" w:themeShade="BF"/>
                    <w:sz w:val="22"/>
                    <w:szCs w:val="22"/>
                  </w:rPr>
                </w:pPr>
              </w:p>
              <w:p w14:paraId="2B0A5970" w14:textId="77777777" w:rsidR="001B1C06" w:rsidRPr="009A4039" w:rsidRDefault="001B1C06" w:rsidP="001B1C06">
                <w:pPr>
                  <w:rPr>
                    <w:rFonts w:ascii="Arial" w:hAnsi="Arial" w:cs="Arial"/>
                  </w:rPr>
                </w:pPr>
              </w:p>
              <w:p w14:paraId="4715D79B" w14:textId="77777777" w:rsidR="001B1C06" w:rsidRPr="00F64021" w:rsidRDefault="00F64021" w:rsidP="001B1C06">
                <w:pPr>
                  <w:jc w:val="center"/>
                  <w:rPr>
                    <w:rFonts w:ascii="Arial" w:hAnsi="Arial" w:cs="Arial"/>
                    <w:b/>
                    <w:sz w:val="28"/>
                    <w:szCs w:val="28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8"/>
                  </w:rPr>
                  <w:t>Hearing</w:t>
                </w:r>
                <w:r w:rsidR="00690E30">
                  <w:rPr>
                    <w:rFonts w:ascii="Arial" w:hAnsi="Arial" w:cs="Arial"/>
                    <w:b/>
                    <w:sz w:val="28"/>
                    <w:szCs w:val="28"/>
                  </w:rPr>
                  <w:t xml:space="preserve"> </w:t>
                </w:r>
                <w:r>
                  <w:rPr>
                    <w:rFonts w:ascii="Arial" w:hAnsi="Arial" w:cs="Arial"/>
                    <w:b/>
                    <w:sz w:val="28"/>
                    <w:szCs w:val="28"/>
                  </w:rPr>
                  <w:t>Examiner</w:t>
                </w:r>
              </w:p>
            </w:tc>
            <w:tc>
              <w:tcPr>
                <w:tcW w:w="3192" w:type="dxa"/>
                <w:shd w:val="clear" w:color="auto" w:fill="auto"/>
              </w:tcPr>
              <w:p w14:paraId="2BFD3ECF" w14:textId="01BC2886" w:rsidR="001B1C06" w:rsidRPr="009A4039" w:rsidRDefault="00CD2BC0" w:rsidP="001B1C06">
                <w:pPr>
                  <w:pStyle w:val="Default"/>
                  <w:jc w:val="center"/>
                  <w:rPr>
                    <w:rStyle w:val="SubtleEmphasis"/>
                    <w:i w:val="0"/>
                    <w:iCs w:val="0"/>
                    <w:color w:val="BFBFBF" w:themeColor="background1" w:themeShade="BF"/>
                    <w:sz w:val="22"/>
                    <w:szCs w:val="22"/>
                  </w:rPr>
                </w:pPr>
                <w:r w:rsidRPr="001E4033">
                  <w:rPr>
                    <w:noProof/>
                  </w:rPr>
                  <w:drawing>
                    <wp:inline distT="0" distB="0" distL="0" distR="0" wp14:anchorId="2A6B5F84" wp14:editId="743C25B1">
                      <wp:extent cx="1473169" cy="862933"/>
                      <wp:effectExtent l="0" t="0" r="0" b="0"/>
                      <wp:docPr id="1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Image result for city of marysville wa logo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473169" cy="86293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14:paraId="2D5F5B73" w14:textId="77777777" w:rsidR="00642EDE" w:rsidRPr="009A4039" w:rsidRDefault="00642EDE" w:rsidP="001B1C06">
                <w:pPr>
                  <w:pStyle w:val="Default"/>
                  <w:jc w:val="center"/>
                  <w:rPr>
                    <w:rStyle w:val="SubtleEmphasis"/>
                    <w:i w:val="0"/>
                    <w:iCs w:val="0"/>
                    <w:color w:val="BFBFBF" w:themeColor="background1" w:themeShade="BF"/>
                    <w:sz w:val="22"/>
                    <w:szCs w:val="22"/>
                  </w:rPr>
                </w:pPr>
              </w:p>
            </w:tc>
            <w:tc>
              <w:tcPr>
                <w:tcW w:w="3192" w:type="dxa"/>
                <w:shd w:val="clear" w:color="auto" w:fill="auto"/>
              </w:tcPr>
              <w:p w14:paraId="3E4412DC" w14:textId="77777777" w:rsidR="001B1C06" w:rsidRPr="009A4039" w:rsidRDefault="001B1C06" w:rsidP="00B238DA">
                <w:pPr>
                  <w:pStyle w:val="Default"/>
                  <w:rPr>
                    <w:rStyle w:val="SubtleEmphasis"/>
                    <w:i w:val="0"/>
                    <w:iCs w:val="0"/>
                    <w:color w:val="BFBFBF" w:themeColor="background1" w:themeShade="BF"/>
                    <w:sz w:val="22"/>
                    <w:szCs w:val="22"/>
                  </w:rPr>
                </w:pPr>
              </w:p>
              <w:p w14:paraId="549451B8" w14:textId="77777777" w:rsidR="001B1C06" w:rsidRPr="009A4039" w:rsidRDefault="001B1C06" w:rsidP="001B1C06">
                <w:pPr>
                  <w:rPr>
                    <w:rFonts w:ascii="Arial" w:hAnsi="Arial" w:cs="Arial"/>
                  </w:rPr>
                </w:pPr>
              </w:p>
              <w:p w14:paraId="590FEAD7" w14:textId="77777777" w:rsidR="001B1C06" w:rsidRPr="006C75B2" w:rsidRDefault="001B1C06" w:rsidP="001B1C06">
                <w:pPr>
                  <w:jc w:val="center"/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</w:pP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1049</w:t>
                </w:r>
                <w:r w:rsidR="00690E30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 xml:space="preserve"> </w:t>
                </w: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State</w:t>
                </w:r>
                <w:r w:rsidR="00690E30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 xml:space="preserve"> </w:t>
                </w: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Avenue</w:t>
                </w:r>
              </w:p>
              <w:p w14:paraId="52B122A1" w14:textId="77777777" w:rsidR="001B1C06" w:rsidRPr="009A4039" w:rsidRDefault="001B1C06" w:rsidP="001B1C06">
                <w:pPr>
                  <w:jc w:val="center"/>
                  <w:rPr>
                    <w:rFonts w:ascii="Arial" w:hAnsi="Arial" w:cs="Arial"/>
                    <w:b/>
                  </w:rPr>
                </w:pP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Marysville,</w:t>
                </w:r>
                <w:r w:rsidR="00690E30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 xml:space="preserve"> </w:t>
                </w: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WA</w:t>
                </w:r>
                <w:r w:rsidR="00690E30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 xml:space="preserve"> </w:t>
                </w:r>
                <w:r w:rsidRPr="006C75B2">
                  <w:rPr>
                    <w:rFonts w:ascii="Arial" w:hAnsi="Arial" w:cs="Arial"/>
                    <w:b/>
                    <w:color w:val="000000" w:themeColor="text1"/>
                    <w:sz w:val="24"/>
                    <w:szCs w:val="24"/>
                  </w:rPr>
                  <w:t>98270</w:t>
                </w:r>
              </w:p>
            </w:tc>
          </w:tr>
          <w:tr w:rsidR="001B1C06" w:rsidRPr="009A4039" w14:paraId="013FBA8F" w14:textId="77777777" w:rsidTr="00642EDE">
            <w:tc>
              <w:tcPr>
                <w:tcW w:w="3192" w:type="dxa"/>
                <w:shd w:val="clear" w:color="auto" w:fill="auto"/>
              </w:tcPr>
              <w:p w14:paraId="080DF275" w14:textId="77777777" w:rsidR="001B1C06" w:rsidRPr="009A4039" w:rsidRDefault="001B1C06" w:rsidP="00642EDE">
                <w:pPr>
                  <w:pStyle w:val="Default"/>
                  <w:jc w:val="center"/>
                  <w:rPr>
                    <w:rStyle w:val="SubtleEmphasis"/>
                    <w:i w:val="0"/>
                    <w:iCs w:val="0"/>
                    <w:color w:val="auto"/>
                    <w:sz w:val="22"/>
                    <w:szCs w:val="22"/>
                  </w:rPr>
                </w:pPr>
              </w:p>
            </w:tc>
            <w:tc>
              <w:tcPr>
                <w:tcW w:w="3192" w:type="dxa"/>
                <w:shd w:val="clear" w:color="auto" w:fill="auto"/>
              </w:tcPr>
              <w:p w14:paraId="1A1B1726" w14:textId="77777777" w:rsidR="001B1C06" w:rsidRPr="006C75B2" w:rsidRDefault="001B1C06" w:rsidP="00642EDE">
                <w:pPr>
                  <w:pStyle w:val="Default"/>
                  <w:spacing w:line="276" w:lineRule="auto"/>
                  <w:jc w:val="center"/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</w:pPr>
              </w:p>
              <w:p w14:paraId="1C53B977" w14:textId="77777777" w:rsidR="00F64021" w:rsidRDefault="00F64021" w:rsidP="00F64021">
                <w:pPr>
                  <w:pStyle w:val="Default"/>
                  <w:spacing w:line="360" w:lineRule="auto"/>
                  <w:jc w:val="center"/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</w:pPr>
                <w:r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>Meeting</w:t>
                </w:r>
                <w:r w:rsidR="00690E30"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 xml:space="preserve"> </w:t>
                </w:r>
                <w:r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>Minutes</w:t>
                </w:r>
              </w:p>
              <w:p w14:paraId="52FEC799" w14:textId="44FF5969" w:rsidR="00F64021" w:rsidRPr="007A27DB" w:rsidRDefault="002227F1" w:rsidP="00F64021">
                <w:pPr>
                  <w:pStyle w:val="Default"/>
                  <w:spacing w:line="360" w:lineRule="auto"/>
                  <w:jc w:val="center"/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</w:pPr>
                <w:r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>August 19</w:t>
                </w:r>
                <w:r w:rsidR="00F64021" w:rsidRPr="007A27DB"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>,</w:t>
                </w:r>
                <w:r w:rsidR="00690E30" w:rsidRPr="007A27DB"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 xml:space="preserve"> </w:t>
                </w:r>
                <w:r w:rsidR="00F64021" w:rsidRPr="007A27DB"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>202</w:t>
                </w:r>
                <w:r w:rsidR="007A27DB" w:rsidRPr="007A27DB">
                  <w:rPr>
                    <w:rStyle w:val="SubtleEmphasis"/>
                    <w:b/>
                    <w:i w:val="0"/>
                    <w:iCs w:val="0"/>
                    <w:color w:val="auto"/>
                    <w:sz w:val="28"/>
                    <w:szCs w:val="28"/>
                  </w:rPr>
                  <w:t>1</w:t>
                </w:r>
              </w:p>
            </w:tc>
            <w:tc>
              <w:tcPr>
                <w:tcW w:w="3192" w:type="dxa"/>
                <w:shd w:val="clear" w:color="auto" w:fill="auto"/>
              </w:tcPr>
              <w:p w14:paraId="133C095C" w14:textId="77777777" w:rsidR="001B1C06" w:rsidRPr="009A4039" w:rsidRDefault="001B1C06" w:rsidP="00642EDE">
                <w:pPr>
                  <w:pStyle w:val="Default"/>
                  <w:jc w:val="center"/>
                  <w:rPr>
                    <w:rStyle w:val="SubtleEmphasis"/>
                    <w:i w:val="0"/>
                    <w:iCs w:val="0"/>
                    <w:color w:val="auto"/>
                    <w:sz w:val="22"/>
                    <w:szCs w:val="22"/>
                  </w:rPr>
                </w:pPr>
              </w:p>
            </w:tc>
          </w:tr>
        </w:tbl>
        <w:p w14:paraId="04E4B2E8" w14:textId="77777777" w:rsidR="00C76DFE" w:rsidRPr="00BD6486" w:rsidRDefault="00272EBD" w:rsidP="0006588B">
          <w:pPr>
            <w:tabs>
              <w:tab w:val="left" w:pos="1132"/>
            </w:tabs>
            <w:spacing w:after="0" w:line="240" w:lineRule="auto"/>
            <w:rPr>
              <w:rStyle w:val="SubtleEmphasis"/>
              <w:rFonts w:ascii="Arial" w:hAnsi="Arial" w:cs="Arial"/>
              <w:i w:val="0"/>
              <w:iCs w:val="0"/>
              <w:color w:val="000000" w:themeColor="text1"/>
              <w:sz w:val="24"/>
              <w:szCs w:val="24"/>
            </w:rPr>
          </w:pPr>
        </w:p>
      </w:sdtContent>
    </w:sdt>
    <w:p w14:paraId="54B00F2D" w14:textId="77777777" w:rsidR="0006588B" w:rsidRPr="00BD6486" w:rsidRDefault="00690E30" w:rsidP="00F1282C">
      <w:pPr>
        <w:tabs>
          <w:tab w:val="left" w:pos="180"/>
        </w:tabs>
        <w:spacing w:after="0" w:line="240" w:lineRule="auto"/>
        <w:rPr>
          <w:rFonts w:ascii="Arial" w:hAnsi="Arial" w:cs="Arial"/>
          <w:iCs/>
          <w:color w:val="BFBFBF" w:themeColor="background1" w:themeShade="BF"/>
          <w:sz w:val="24"/>
          <w:szCs w:val="24"/>
        </w:rPr>
      </w:pPr>
      <w:r>
        <w:rPr>
          <w:rFonts w:ascii="Arial" w:hAnsi="Arial" w:cs="Arial"/>
          <w:i/>
          <w:iCs/>
          <w:color w:val="808080" w:themeColor="text1" w:themeTint="7F"/>
          <w:sz w:val="24"/>
          <w:szCs w:val="24"/>
        </w:rPr>
        <w:t xml:space="preserve"> </w:t>
      </w:r>
    </w:p>
    <w:p w14:paraId="01430CB9" w14:textId="77777777" w:rsidR="00F64021" w:rsidRPr="006C75B2" w:rsidRDefault="00F64021" w:rsidP="00F02CCE">
      <w:pPr>
        <w:tabs>
          <w:tab w:val="left" w:pos="72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CALL</w:t>
      </w:r>
      <w:r w:rsidR="00690E30">
        <w:rPr>
          <w:rFonts w:ascii="Arial" w:hAnsi="Arial" w:cs="Arial"/>
          <w:sz w:val="24"/>
          <w:szCs w:val="24"/>
        </w:rPr>
        <w:t xml:space="preserve"> </w:t>
      </w:r>
      <w:r w:rsidRPr="00F64021">
        <w:rPr>
          <w:rFonts w:ascii="Arial" w:hAnsi="Arial" w:cs="Arial"/>
          <w:b/>
          <w:sz w:val="24"/>
          <w:szCs w:val="24"/>
        </w:rPr>
        <w:t>TO</w:t>
      </w:r>
      <w:r w:rsidR="00690E30">
        <w:rPr>
          <w:rFonts w:ascii="Arial" w:hAnsi="Arial" w:cs="Arial"/>
          <w:b/>
          <w:sz w:val="24"/>
          <w:szCs w:val="24"/>
        </w:rPr>
        <w:t xml:space="preserve"> </w:t>
      </w:r>
      <w:r w:rsidRPr="00F64021">
        <w:rPr>
          <w:rFonts w:ascii="Arial" w:hAnsi="Arial" w:cs="Arial"/>
          <w:b/>
          <w:sz w:val="24"/>
          <w:szCs w:val="24"/>
        </w:rPr>
        <w:t>ORDER</w:t>
      </w:r>
    </w:p>
    <w:p w14:paraId="044BC17E" w14:textId="77777777" w:rsidR="00F64021" w:rsidRPr="00F317DA" w:rsidRDefault="00F64021" w:rsidP="00F317DA">
      <w:pPr>
        <w:spacing w:after="0" w:line="240" w:lineRule="auto"/>
        <w:ind w:left="1620" w:hanging="1620"/>
        <w:rPr>
          <w:rFonts w:ascii="Arial" w:hAnsi="Arial" w:cs="Arial"/>
        </w:rPr>
      </w:pPr>
    </w:p>
    <w:p w14:paraId="694ABFA9" w14:textId="45C33B4E" w:rsidR="00F64021" w:rsidRDefault="00F64021" w:rsidP="00F02CC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Kevin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called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meeting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order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3F02FC">
        <w:rPr>
          <w:rFonts w:ascii="Arial" w:hAnsi="Arial" w:cs="Arial"/>
          <w:color w:val="000000" w:themeColor="text1"/>
          <w:sz w:val="24"/>
          <w:szCs w:val="24"/>
        </w:rPr>
        <w:t xml:space="preserve">via Zoom </w:t>
      </w:r>
      <w:r>
        <w:rPr>
          <w:rFonts w:ascii="Arial" w:hAnsi="Arial" w:cs="Arial"/>
          <w:color w:val="000000" w:themeColor="text1"/>
          <w:sz w:val="24"/>
          <w:szCs w:val="24"/>
        </w:rPr>
        <w:t>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227F1">
        <w:rPr>
          <w:rFonts w:ascii="Arial" w:hAnsi="Arial" w:cs="Arial"/>
          <w:color w:val="000000" w:themeColor="text1"/>
          <w:sz w:val="24"/>
          <w:szCs w:val="24"/>
        </w:rPr>
        <w:t>2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p.m.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73A7A744" w14:textId="77777777" w:rsidR="00535F87" w:rsidRDefault="00535F87" w:rsidP="00F02CC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01C8D9BD" w14:textId="77777777" w:rsidR="00535F87" w:rsidRPr="00535F87" w:rsidRDefault="00535F87" w:rsidP="00F02CCE">
      <w:pPr>
        <w:spacing w:after="0" w:line="24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535F87">
        <w:rPr>
          <w:rFonts w:ascii="Arial" w:hAnsi="Arial" w:cs="Arial"/>
          <w:b/>
          <w:color w:val="000000" w:themeColor="text1"/>
          <w:sz w:val="24"/>
          <w:szCs w:val="24"/>
        </w:rPr>
        <w:t>ATTENDANCE:</w:t>
      </w:r>
    </w:p>
    <w:p w14:paraId="1155C8DB" w14:textId="77777777" w:rsidR="00535F87" w:rsidRDefault="00535F87" w:rsidP="00F02CC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23073EF2" w14:textId="77777777" w:rsidR="00535F87" w:rsidRDefault="00535F87" w:rsidP="00F02CC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Hearing Examiner: </w:t>
      </w:r>
      <w:r>
        <w:rPr>
          <w:rFonts w:ascii="Arial" w:hAnsi="Arial" w:cs="Arial"/>
          <w:color w:val="000000" w:themeColor="text1"/>
          <w:sz w:val="24"/>
          <w:szCs w:val="24"/>
        </w:rPr>
        <w:tab/>
      </w:r>
      <w:r>
        <w:rPr>
          <w:rFonts w:ascii="Arial" w:hAnsi="Arial" w:cs="Arial"/>
          <w:color w:val="000000" w:themeColor="text1"/>
          <w:sz w:val="24"/>
          <w:szCs w:val="24"/>
        </w:rPr>
        <w:tab/>
        <w:t>Kevin McDonald</w:t>
      </w:r>
    </w:p>
    <w:p w14:paraId="5DE121A2" w14:textId="77777777" w:rsidR="00352D35" w:rsidRDefault="00352D35" w:rsidP="000B2CF3">
      <w:pPr>
        <w:spacing w:after="0" w:line="240" w:lineRule="auto"/>
        <w:ind w:left="2880" w:hanging="2880"/>
        <w:rPr>
          <w:rFonts w:ascii="Arial" w:hAnsi="Arial" w:cs="Arial"/>
          <w:color w:val="000000" w:themeColor="text1"/>
          <w:sz w:val="24"/>
          <w:szCs w:val="24"/>
        </w:rPr>
      </w:pPr>
    </w:p>
    <w:p w14:paraId="68069C09" w14:textId="13ABBE68" w:rsidR="00535F87" w:rsidRPr="006C75B2" w:rsidRDefault="00535F87" w:rsidP="000B2CF3">
      <w:pPr>
        <w:spacing w:after="0" w:line="240" w:lineRule="auto"/>
        <w:ind w:left="2880" w:hanging="288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City of Marysville Staff:</w:t>
      </w:r>
      <w:r>
        <w:rPr>
          <w:rFonts w:ascii="Arial" w:hAnsi="Arial" w:cs="Arial"/>
          <w:color w:val="000000" w:themeColor="text1"/>
          <w:sz w:val="24"/>
          <w:szCs w:val="24"/>
        </w:rPr>
        <w:tab/>
      </w:r>
      <w:r w:rsidRPr="004D578A">
        <w:rPr>
          <w:rFonts w:ascii="Arial" w:hAnsi="Arial" w:cs="Arial"/>
          <w:color w:val="000000" w:themeColor="text1"/>
          <w:sz w:val="24"/>
          <w:szCs w:val="24"/>
        </w:rPr>
        <w:t xml:space="preserve">Senior Planner </w:t>
      </w:r>
      <w:r w:rsidR="002227F1">
        <w:rPr>
          <w:rFonts w:ascii="Arial" w:hAnsi="Arial" w:cs="Arial"/>
          <w:color w:val="000000" w:themeColor="text1"/>
          <w:sz w:val="24"/>
          <w:szCs w:val="24"/>
        </w:rPr>
        <w:t>Angela Gemmer</w:t>
      </w:r>
      <w:r w:rsidR="000B2CF3">
        <w:rPr>
          <w:rFonts w:ascii="Arial" w:hAnsi="Arial" w:cs="Arial"/>
          <w:color w:val="000000" w:themeColor="text1"/>
          <w:sz w:val="24"/>
          <w:szCs w:val="24"/>
        </w:rPr>
        <w:t>, Project Specialist Janis Lamoureux</w:t>
      </w:r>
      <w:r w:rsidR="003F02FC">
        <w:rPr>
          <w:rFonts w:ascii="Arial" w:hAnsi="Arial" w:cs="Arial"/>
          <w:color w:val="000000" w:themeColor="text1"/>
          <w:sz w:val="24"/>
          <w:szCs w:val="24"/>
        </w:rPr>
        <w:t>, Minutes Taker Laurie Hugdahl</w:t>
      </w:r>
    </w:p>
    <w:p w14:paraId="609CE21B" w14:textId="77777777" w:rsidR="00F64021" w:rsidRDefault="00F64021" w:rsidP="00EC2CEA">
      <w:pPr>
        <w:spacing w:after="0" w:line="240" w:lineRule="auto"/>
      </w:pPr>
    </w:p>
    <w:p w14:paraId="7D9B01AB" w14:textId="77777777" w:rsidR="00F64021" w:rsidRPr="00F64021" w:rsidRDefault="00F64021" w:rsidP="00F02CCE">
      <w:pPr>
        <w:tabs>
          <w:tab w:val="left" w:pos="720"/>
        </w:tabs>
        <w:spacing w:after="0" w:line="240" w:lineRule="auto"/>
        <w:ind w:left="720" w:hanging="720"/>
        <w:rPr>
          <w:rFonts w:ascii="Arial" w:hAnsi="Arial" w:cs="Arial"/>
          <w:b/>
          <w:sz w:val="24"/>
          <w:szCs w:val="24"/>
        </w:rPr>
      </w:pPr>
      <w:r w:rsidRPr="00F64021">
        <w:rPr>
          <w:rFonts w:ascii="Arial" w:hAnsi="Arial" w:cs="Arial"/>
          <w:b/>
          <w:sz w:val="24"/>
          <w:szCs w:val="24"/>
        </w:rPr>
        <w:t>PUBLIC</w:t>
      </w:r>
      <w:r w:rsidR="00690E30">
        <w:rPr>
          <w:rFonts w:ascii="Arial" w:hAnsi="Arial" w:cs="Arial"/>
          <w:b/>
          <w:sz w:val="24"/>
          <w:szCs w:val="24"/>
        </w:rPr>
        <w:t xml:space="preserve"> </w:t>
      </w:r>
      <w:r w:rsidRPr="00F64021">
        <w:rPr>
          <w:rFonts w:ascii="Arial" w:hAnsi="Arial" w:cs="Arial"/>
          <w:b/>
          <w:sz w:val="24"/>
          <w:szCs w:val="24"/>
        </w:rPr>
        <w:t>HEARING</w:t>
      </w:r>
    </w:p>
    <w:p w14:paraId="3E9BF17C" w14:textId="77777777" w:rsidR="00F64021" w:rsidRPr="00F317DA" w:rsidRDefault="00F64021" w:rsidP="00F317DA">
      <w:pPr>
        <w:spacing w:after="0" w:line="240" w:lineRule="auto"/>
        <w:ind w:left="1620" w:hanging="1620"/>
        <w:rPr>
          <w:rFonts w:ascii="Arial" w:hAnsi="Arial" w:cs="Arial"/>
        </w:rPr>
      </w:pPr>
    </w:p>
    <w:p w14:paraId="7F8BFF54" w14:textId="52F081C6" w:rsidR="00F64021" w:rsidRPr="00F64021" w:rsidRDefault="00F64021" w:rsidP="005B7816">
      <w:pPr>
        <w:tabs>
          <w:tab w:val="left" w:pos="-2070"/>
          <w:tab w:val="left" w:pos="1800"/>
        </w:tabs>
        <w:spacing w:after="0" w:line="240" w:lineRule="auto"/>
        <w:ind w:left="720" w:hanging="720"/>
        <w:rPr>
          <w:rFonts w:ascii="Arial" w:hAnsi="Arial" w:cs="Arial"/>
          <w:b/>
          <w:sz w:val="24"/>
          <w:szCs w:val="24"/>
        </w:rPr>
      </w:pPr>
      <w:r w:rsidRPr="00F64021">
        <w:rPr>
          <w:rFonts w:ascii="Arial" w:hAnsi="Arial" w:cs="Arial"/>
          <w:b/>
          <w:sz w:val="24"/>
          <w:szCs w:val="24"/>
        </w:rPr>
        <w:t>1.</w:t>
      </w:r>
      <w:r w:rsidRPr="00F64021">
        <w:rPr>
          <w:rFonts w:ascii="Arial" w:hAnsi="Arial" w:cs="Arial"/>
          <w:b/>
          <w:sz w:val="24"/>
          <w:szCs w:val="24"/>
        </w:rPr>
        <w:tab/>
      </w:r>
      <w:r w:rsidR="00E637EF">
        <w:rPr>
          <w:rFonts w:ascii="Arial" w:hAnsi="Arial" w:cs="Arial"/>
          <w:b/>
          <w:sz w:val="24"/>
          <w:szCs w:val="24"/>
        </w:rPr>
        <w:t>Jensen PRD Plat</w:t>
      </w:r>
      <w:r w:rsidR="00690E30">
        <w:rPr>
          <w:rFonts w:ascii="Arial" w:hAnsi="Arial" w:cs="Arial"/>
          <w:b/>
          <w:sz w:val="24"/>
          <w:szCs w:val="24"/>
        </w:rPr>
        <w:t xml:space="preserve"> </w:t>
      </w:r>
    </w:p>
    <w:p w14:paraId="38CF3F30" w14:textId="77777777" w:rsidR="00F64021" w:rsidRDefault="00F64021" w:rsidP="005B7816">
      <w:pPr>
        <w:tabs>
          <w:tab w:val="left" w:pos="-2070"/>
          <w:tab w:val="left" w:pos="1800"/>
        </w:tabs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</w:p>
    <w:p w14:paraId="18D75489" w14:textId="059B5E23" w:rsidR="007A27DB" w:rsidRPr="007A27DB" w:rsidRDefault="007A27DB" w:rsidP="007E2D52">
      <w:pPr>
        <w:tabs>
          <w:tab w:val="left" w:pos="2970"/>
        </w:tabs>
        <w:spacing w:after="0" w:line="240" w:lineRule="auto"/>
        <w:ind w:left="2970" w:hanging="2250"/>
        <w:jc w:val="both"/>
        <w:rPr>
          <w:rFonts w:ascii="Arial" w:hAnsi="Arial" w:cs="Arial"/>
          <w:sz w:val="24"/>
          <w:szCs w:val="24"/>
        </w:rPr>
      </w:pPr>
      <w:r w:rsidRPr="007A27DB">
        <w:rPr>
          <w:rFonts w:ascii="Arial" w:hAnsi="Arial" w:cs="Arial"/>
          <w:sz w:val="24"/>
          <w:szCs w:val="24"/>
        </w:rPr>
        <w:t xml:space="preserve">File Number:  </w:t>
      </w:r>
      <w:r w:rsidRPr="007A27DB">
        <w:rPr>
          <w:rFonts w:ascii="Arial" w:hAnsi="Arial" w:cs="Arial"/>
          <w:sz w:val="24"/>
          <w:szCs w:val="24"/>
        </w:rPr>
        <w:tab/>
      </w:r>
      <w:r w:rsidR="00E637EF">
        <w:rPr>
          <w:rFonts w:ascii="Arial" w:hAnsi="Arial" w:cs="Arial"/>
          <w:sz w:val="24"/>
          <w:szCs w:val="24"/>
        </w:rPr>
        <w:t>PA21-028</w:t>
      </w:r>
      <w:r w:rsidRPr="007A27DB">
        <w:rPr>
          <w:rFonts w:ascii="Arial" w:hAnsi="Arial" w:cs="Arial"/>
          <w:sz w:val="24"/>
          <w:szCs w:val="24"/>
        </w:rPr>
        <w:tab/>
      </w:r>
    </w:p>
    <w:p w14:paraId="1B44374E" w14:textId="77777777" w:rsidR="000B2CF3" w:rsidRDefault="000B2CF3" w:rsidP="007E2D52">
      <w:pPr>
        <w:tabs>
          <w:tab w:val="left" w:pos="2970"/>
        </w:tabs>
        <w:spacing w:after="0" w:line="240" w:lineRule="auto"/>
        <w:ind w:left="2970" w:hanging="2250"/>
        <w:jc w:val="both"/>
        <w:rPr>
          <w:rFonts w:ascii="Arial" w:hAnsi="Arial" w:cs="Arial"/>
          <w:sz w:val="24"/>
          <w:szCs w:val="24"/>
        </w:rPr>
      </w:pPr>
    </w:p>
    <w:p w14:paraId="17D2C072" w14:textId="34361EB1" w:rsidR="007A27DB" w:rsidRPr="007A27DB" w:rsidRDefault="007A27DB" w:rsidP="007E2D52">
      <w:pPr>
        <w:tabs>
          <w:tab w:val="left" w:pos="2970"/>
        </w:tabs>
        <w:spacing w:after="0" w:line="240" w:lineRule="auto"/>
        <w:ind w:left="2970" w:hanging="2250"/>
        <w:jc w:val="both"/>
        <w:rPr>
          <w:rFonts w:ascii="Arial" w:hAnsi="Arial" w:cs="Arial"/>
          <w:sz w:val="24"/>
          <w:szCs w:val="24"/>
        </w:rPr>
      </w:pPr>
      <w:r w:rsidRPr="007A27DB">
        <w:rPr>
          <w:rFonts w:ascii="Arial" w:hAnsi="Arial" w:cs="Arial"/>
          <w:sz w:val="24"/>
          <w:szCs w:val="24"/>
        </w:rPr>
        <w:t>Land Use Action:</w:t>
      </w:r>
      <w:r w:rsidRPr="007A27DB">
        <w:rPr>
          <w:rFonts w:ascii="Arial" w:hAnsi="Arial" w:cs="Arial"/>
          <w:sz w:val="24"/>
          <w:szCs w:val="24"/>
        </w:rPr>
        <w:tab/>
      </w:r>
      <w:r w:rsidR="00E637EF" w:rsidRPr="00E637EF">
        <w:rPr>
          <w:rFonts w:ascii="Arial" w:hAnsi="Arial" w:cs="Arial"/>
          <w:sz w:val="24"/>
          <w:szCs w:val="24"/>
        </w:rPr>
        <w:t>Planned Residential Development (PRD) and Preliminary Plat approval to subdivide a 4.78 acre property zoned Whiskey Ridge Multi-Family, Medium Density (WR-R-6-18) into 30 single family lots. The applicant is pursuing the following Residential Density Incentives under Chapter 22C.090 MMC in order to achieve 7 of the proposed dwelling units: 6(a) Integrated active open space, 7(b) Perimeter buffer, and 7(c) Perimeter fencing, and 8(a) energy conservation.</w:t>
      </w:r>
    </w:p>
    <w:p w14:paraId="3EB342D7" w14:textId="77777777" w:rsidR="004D578A" w:rsidRDefault="004D578A" w:rsidP="00E637EF">
      <w:pPr>
        <w:tabs>
          <w:tab w:val="left" w:pos="2970"/>
        </w:tabs>
        <w:spacing w:after="0" w:line="240" w:lineRule="auto"/>
        <w:ind w:left="2970" w:hanging="2250"/>
        <w:jc w:val="both"/>
        <w:rPr>
          <w:rFonts w:ascii="Arial" w:hAnsi="Arial" w:cs="Arial"/>
          <w:sz w:val="24"/>
          <w:szCs w:val="24"/>
        </w:rPr>
      </w:pPr>
    </w:p>
    <w:p w14:paraId="0B2DA37E" w14:textId="1582318A" w:rsidR="007A27DB" w:rsidRPr="007A27DB" w:rsidRDefault="007A27DB" w:rsidP="00E637EF">
      <w:pPr>
        <w:tabs>
          <w:tab w:val="left" w:pos="2970"/>
        </w:tabs>
        <w:spacing w:after="0" w:line="240" w:lineRule="auto"/>
        <w:ind w:left="2970" w:hanging="2250"/>
        <w:jc w:val="both"/>
        <w:rPr>
          <w:rFonts w:ascii="Arial" w:hAnsi="Arial" w:cs="Arial"/>
          <w:sz w:val="24"/>
          <w:szCs w:val="24"/>
        </w:rPr>
      </w:pPr>
      <w:r w:rsidRPr="007A27DB">
        <w:rPr>
          <w:rFonts w:ascii="Arial" w:hAnsi="Arial" w:cs="Arial"/>
          <w:sz w:val="24"/>
          <w:szCs w:val="24"/>
        </w:rPr>
        <w:t>Applicant/Contact:</w:t>
      </w:r>
      <w:r w:rsidRPr="007A27DB">
        <w:rPr>
          <w:rFonts w:ascii="Arial" w:hAnsi="Arial" w:cs="Arial"/>
          <w:sz w:val="24"/>
          <w:szCs w:val="24"/>
        </w:rPr>
        <w:tab/>
      </w:r>
      <w:r w:rsidR="00E637EF" w:rsidRPr="00E637EF">
        <w:rPr>
          <w:rFonts w:ascii="Arial" w:hAnsi="Arial" w:cs="Arial"/>
          <w:sz w:val="24"/>
          <w:szCs w:val="24"/>
        </w:rPr>
        <w:t>Mike Reid/ PNW Investors, LLC</w:t>
      </w:r>
      <w:r w:rsidR="00E637EF">
        <w:rPr>
          <w:rFonts w:ascii="Arial" w:hAnsi="Arial" w:cs="Arial"/>
          <w:sz w:val="24"/>
          <w:szCs w:val="24"/>
        </w:rPr>
        <w:t xml:space="preserve">, </w:t>
      </w:r>
      <w:r w:rsidR="00E637EF" w:rsidRPr="00E637EF">
        <w:rPr>
          <w:rFonts w:ascii="Arial" w:hAnsi="Arial" w:cs="Arial"/>
          <w:sz w:val="24"/>
          <w:szCs w:val="24"/>
        </w:rPr>
        <w:t>P.O. Box 1930</w:t>
      </w:r>
      <w:r w:rsidR="00E637EF">
        <w:rPr>
          <w:rFonts w:ascii="Arial" w:hAnsi="Arial" w:cs="Arial"/>
          <w:sz w:val="24"/>
          <w:szCs w:val="24"/>
        </w:rPr>
        <w:t xml:space="preserve">, </w:t>
      </w:r>
      <w:r w:rsidR="00E637EF" w:rsidRPr="00E637EF">
        <w:rPr>
          <w:rFonts w:ascii="Arial" w:hAnsi="Arial" w:cs="Arial"/>
          <w:sz w:val="24"/>
          <w:szCs w:val="24"/>
        </w:rPr>
        <w:t>Woodinville, WA 98072</w:t>
      </w:r>
    </w:p>
    <w:p w14:paraId="7A94FFD6" w14:textId="77777777" w:rsidR="004D578A" w:rsidRDefault="004D578A" w:rsidP="007E2D52">
      <w:pPr>
        <w:tabs>
          <w:tab w:val="left" w:pos="2970"/>
        </w:tabs>
        <w:spacing w:after="0" w:line="240" w:lineRule="auto"/>
        <w:ind w:left="2970" w:hanging="2250"/>
        <w:jc w:val="both"/>
        <w:rPr>
          <w:rFonts w:ascii="Arial" w:hAnsi="Arial" w:cs="Arial"/>
          <w:sz w:val="24"/>
          <w:szCs w:val="24"/>
        </w:rPr>
      </w:pPr>
    </w:p>
    <w:p w14:paraId="3F42B4E1" w14:textId="7E18056C" w:rsidR="00F64021" w:rsidRDefault="007A27DB" w:rsidP="007E2D52">
      <w:pPr>
        <w:tabs>
          <w:tab w:val="left" w:pos="2970"/>
        </w:tabs>
        <w:spacing w:after="0" w:line="240" w:lineRule="auto"/>
        <w:ind w:left="2970" w:hanging="2250"/>
        <w:jc w:val="both"/>
        <w:rPr>
          <w:rFonts w:ascii="Arial" w:hAnsi="Arial" w:cs="Arial"/>
        </w:rPr>
      </w:pPr>
      <w:r w:rsidRPr="007A27DB">
        <w:rPr>
          <w:rFonts w:ascii="Arial" w:hAnsi="Arial" w:cs="Arial"/>
          <w:sz w:val="24"/>
          <w:szCs w:val="24"/>
        </w:rPr>
        <w:t>Project Information:</w:t>
      </w:r>
      <w:r w:rsidRPr="007A27DB">
        <w:rPr>
          <w:rFonts w:ascii="Arial" w:hAnsi="Arial" w:cs="Arial"/>
          <w:sz w:val="24"/>
          <w:szCs w:val="24"/>
        </w:rPr>
        <w:tab/>
      </w:r>
      <w:r w:rsidR="00E637EF">
        <w:rPr>
          <w:rFonts w:ascii="Arial" w:hAnsi="Arial" w:cs="Arial"/>
          <w:sz w:val="24"/>
          <w:szCs w:val="24"/>
        </w:rPr>
        <w:t>Angela Gemmer</w:t>
      </w:r>
      <w:r w:rsidRPr="007A27DB">
        <w:rPr>
          <w:rFonts w:ascii="Arial" w:hAnsi="Arial" w:cs="Arial"/>
          <w:sz w:val="24"/>
          <w:szCs w:val="24"/>
        </w:rPr>
        <w:t xml:space="preserve">, Senior Planner   </w:t>
      </w:r>
    </w:p>
    <w:p w14:paraId="7BD1E7DE" w14:textId="77777777" w:rsidR="007A27DB" w:rsidRDefault="007A27DB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7D21F19A" w14:textId="5BA4ABE3"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lastRenderedPageBreak/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introduced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this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item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and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>reviewed hearing procedures.</w:t>
      </w:r>
    </w:p>
    <w:p w14:paraId="1A3EA74B" w14:textId="77777777"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70A4B5F2" w14:textId="0F0643B2"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Staff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Presentation: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7E5FC3E0" w14:textId="3AEA5BC4" w:rsidR="002C5789" w:rsidRDefault="002C5789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4BCF3D8D" w14:textId="2C4FC475" w:rsidR="002C5789" w:rsidRDefault="002C5789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</w:t>
      </w:r>
      <w:r w:rsidR="000B2CF3">
        <w:rPr>
          <w:rFonts w:ascii="Arial" w:hAnsi="Arial" w:cs="Arial"/>
          <w:color w:val="000000" w:themeColor="text1"/>
          <w:sz w:val="24"/>
          <w:szCs w:val="24"/>
        </w:rPr>
        <w:t xml:space="preserve">enior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Planner </w:t>
      </w:r>
      <w:r w:rsidR="000B2CF3">
        <w:rPr>
          <w:rFonts w:ascii="Arial" w:hAnsi="Arial" w:cs="Arial"/>
          <w:color w:val="000000" w:themeColor="text1"/>
          <w:sz w:val="24"/>
          <w:szCs w:val="24"/>
        </w:rPr>
        <w:t xml:space="preserve">Angela </w:t>
      </w:r>
      <w:r>
        <w:rPr>
          <w:rFonts w:ascii="Arial" w:hAnsi="Arial" w:cs="Arial"/>
          <w:color w:val="000000" w:themeColor="text1"/>
          <w:sz w:val="24"/>
          <w:szCs w:val="24"/>
        </w:rPr>
        <w:t>Gemmer reviewed th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>e staff recommendation</w:t>
      </w:r>
      <w:r w:rsidR="00352D35">
        <w:rPr>
          <w:rFonts w:ascii="Arial" w:hAnsi="Arial" w:cs="Arial"/>
          <w:color w:val="000000" w:themeColor="text1"/>
          <w:sz w:val="24"/>
          <w:szCs w:val="24"/>
        </w:rPr>
        <w:t xml:space="preserve"> and explained that 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taff is recommending approval with 22 conditions of approval. </w:t>
      </w:r>
    </w:p>
    <w:p w14:paraId="0A0D3C65" w14:textId="38D2ADC8" w:rsidR="002C5789" w:rsidRDefault="002C5789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5E562BDC" w14:textId="0EA6BCB1"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Applicant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Testimony: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2DA18DDF" w14:textId="29CC6700" w:rsidR="002C5789" w:rsidRDefault="002C5789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21982D50" w14:textId="42FDD733" w:rsidR="002C5789" w:rsidRDefault="000B2CF3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 w:rsidRPr="000B2CF3">
        <w:rPr>
          <w:rFonts w:ascii="Arial" w:hAnsi="Arial" w:cs="Arial"/>
          <w:color w:val="000000" w:themeColor="text1"/>
          <w:sz w:val="24"/>
          <w:szCs w:val="24"/>
          <w:u w:val="single"/>
        </w:rPr>
        <w:t>Mike</w:t>
      </w:r>
      <w:r w:rsidR="002C5789" w:rsidRPr="000B2CF3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Reid</w:t>
      </w:r>
      <w:r w:rsidRPr="000B2CF3">
        <w:rPr>
          <w:rFonts w:ascii="Arial" w:hAnsi="Arial" w:cs="Arial"/>
          <w:color w:val="000000" w:themeColor="text1"/>
          <w:sz w:val="24"/>
          <w:szCs w:val="24"/>
          <w:u w:val="single"/>
        </w:rPr>
        <w:t>, PNW Investors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stated </w:t>
      </w:r>
      <w:r w:rsidR="00352D35">
        <w:rPr>
          <w:rFonts w:ascii="Arial" w:hAnsi="Arial" w:cs="Arial"/>
          <w:color w:val="000000" w:themeColor="text1"/>
          <w:sz w:val="24"/>
          <w:szCs w:val="24"/>
        </w:rPr>
        <w:t>that the Applicant has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carefully reviewed the staff recommendation and concur</w:t>
      </w:r>
      <w:r w:rsidR="00352D35">
        <w:rPr>
          <w:rFonts w:ascii="Arial" w:hAnsi="Arial" w:cs="Arial"/>
          <w:color w:val="000000" w:themeColor="text1"/>
          <w:sz w:val="24"/>
          <w:szCs w:val="24"/>
        </w:rPr>
        <w:t>s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with all 22 of the proposed recommended conditions and staff’s advice and commentary.</w:t>
      </w:r>
    </w:p>
    <w:p w14:paraId="6B342076" w14:textId="49CE3332" w:rsidR="002C5789" w:rsidRDefault="002C5789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068EE766" w14:textId="44C59EC8" w:rsidR="002C5789" w:rsidRDefault="002C5789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 w:rsidRPr="000B2CF3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Dean Williams, </w:t>
      </w:r>
      <w:r w:rsidR="000B2CF3">
        <w:rPr>
          <w:rFonts w:ascii="Arial" w:hAnsi="Arial" w:cs="Arial"/>
          <w:color w:val="000000" w:themeColor="text1"/>
          <w:sz w:val="24"/>
          <w:szCs w:val="24"/>
          <w:u w:val="single"/>
        </w:rPr>
        <w:t>JMMK,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introduced himself 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 xml:space="preserve">as attorney for the </w:t>
      </w:r>
      <w:r w:rsidR="00352D35">
        <w:rPr>
          <w:rFonts w:ascii="Arial" w:hAnsi="Arial" w:cs="Arial"/>
          <w:color w:val="000000" w:themeColor="text1"/>
          <w:sz w:val="24"/>
          <w:szCs w:val="24"/>
        </w:rPr>
        <w:t>A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 xml:space="preserve">pplicant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and </w:t>
      </w:r>
      <w:r w:rsidR="00352D35">
        <w:rPr>
          <w:rFonts w:ascii="Arial" w:hAnsi="Arial" w:cs="Arial"/>
          <w:color w:val="000000" w:themeColor="text1"/>
          <w:sz w:val="24"/>
          <w:szCs w:val="24"/>
        </w:rPr>
        <w:t>noted there were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consultants </w:t>
      </w:r>
      <w:r w:rsidR="00352D35">
        <w:rPr>
          <w:rFonts w:ascii="Arial" w:hAnsi="Arial" w:cs="Arial"/>
          <w:color w:val="000000" w:themeColor="text1"/>
          <w:sz w:val="24"/>
          <w:szCs w:val="24"/>
        </w:rPr>
        <w:t xml:space="preserve">online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who were </w:t>
      </w:r>
      <w:r w:rsidR="003F02FC">
        <w:rPr>
          <w:rFonts w:ascii="Arial" w:hAnsi="Arial" w:cs="Arial"/>
          <w:color w:val="000000" w:themeColor="text1"/>
          <w:sz w:val="24"/>
          <w:szCs w:val="24"/>
        </w:rPr>
        <w:t xml:space="preserve">also </w:t>
      </w:r>
      <w:r>
        <w:rPr>
          <w:rFonts w:ascii="Arial" w:hAnsi="Arial" w:cs="Arial"/>
          <w:color w:val="000000" w:themeColor="text1"/>
          <w:sz w:val="24"/>
          <w:szCs w:val="24"/>
        </w:rPr>
        <w:t>available for questions</w:t>
      </w:r>
      <w:r w:rsidR="00352D35">
        <w:rPr>
          <w:rFonts w:ascii="Arial" w:hAnsi="Arial" w:cs="Arial"/>
          <w:color w:val="000000" w:themeColor="text1"/>
          <w:sz w:val="24"/>
          <w:szCs w:val="24"/>
        </w:rPr>
        <w:t xml:space="preserve"> if needed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. </w:t>
      </w:r>
    </w:p>
    <w:p w14:paraId="6AC2E853" w14:textId="5DBB71C2" w:rsidR="002C5789" w:rsidRDefault="002C5789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7B07F8DD" w14:textId="3EFF5A96" w:rsidR="007E2072" w:rsidRDefault="007E2072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Hearing Examiner Questions:</w:t>
      </w:r>
    </w:p>
    <w:p w14:paraId="6542FED6" w14:textId="77777777" w:rsidR="007E2072" w:rsidRDefault="007E2072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6D715415" w14:textId="3BF5A1D8" w:rsidR="002C5789" w:rsidRDefault="000B2CF3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Hearing Examiner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McDonald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noted that on the preliminary plat map it looks like most or all of the trees will be removed. He asked if any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>significant trees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will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remain on the site. Mr. Reid responded that the majority, </w:t>
      </w:r>
      <w:r>
        <w:rPr>
          <w:rFonts w:ascii="Arial" w:hAnsi="Arial" w:cs="Arial"/>
          <w:color w:val="000000" w:themeColor="text1"/>
          <w:sz w:val="24"/>
          <w:szCs w:val="24"/>
        </w:rPr>
        <w:t>if not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all, of the trees are located in areas that would be affected by 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>either the r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>ight-of-way or the b</w:t>
      </w:r>
      <w:r>
        <w:rPr>
          <w:rFonts w:ascii="Arial" w:hAnsi="Arial" w:cs="Arial"/>
          <w:color w:val="000000" w:themeColor="text1"/>
          <w:sz w:val="24"/>
          <w:szCs w:val="24"/>
        </w:rPr>
        <w:t>u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ilding of homes. As a result all trees on site will be cleared. </w:t>
      </w:r>
    </w:p>
    <w:p w14:paraId="40DA1555" w14:textId="09713D44" w:rsidR="002C5789" w:rsidRDefault="002C5789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584815F2" w14:textId="12A2998E" w:rsidR="002C5789" w:rsidRDefault="000B2CF3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Hearing Examiner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McDonald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asked for confirmation that there is an on-site septic system which will be removed.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Mr. Reid </w:t>
      </w:r>
      <w:r>
        <w:rPr>
          <w:rFonts w:ascii="Arial" w:hAnsi="Arial" w:cs="Arial"/>
          <w:color w:val="000000" w:themeColor="text1"/>
          <w:sz w:val="24"/>
          <w:szCs w:val="24"/>
        </w:rPr>
        <w:t>confirmed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that there is 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 xml:space="preserve">a septic system associated with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>the existing mobile home</w:t>
      </w:r>
      <w:r w:rsidR="003F02FC">
        <w:rPr>
          <w:rFonts w:ascii="Arial" w:hAnsi="Arial" w:cs="Arial"/>
          <w:color w:val="000000" w:themeColor="text1"/>
          <w:sz w:val="24"/>
          <w:szCs w:val="24"/>
        </w:rPr>
        <w:t>. It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will be removed 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 xml:space="preserve">and abandoned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in accordance with 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 xml:space="preserve">Marysville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>code.</w:t>
      </w:r>
    </w:p>
    <w:p w14:paraId="2039B4DC" w14:textId="60DC262D" w:rsidR="002C5789" w:rsidRDefault="002C5789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78B16669" w14:textId="528C4673" w:rsidR="002C5789" w:rsidRDefault="000B2CF3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Hearing Examiner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>McDonald asked if any of the proposed 30 dwellings would be attached. Mr. Reid replied that they would no</w:t>
      </w:r>
      <w:r w:rsidR="003F02FC">
        <w:rPr>
          <w:rFonts w:ascii="Arial" w:hAnsi="Arial" w:cs="Arial"/>
          <w:color w:val="000000" w:themeColor="text1"/>
          <w:sz w:val="24"/>
          <w:szCs w:val="24"/>
        </w:rPr>
        <w:t>t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3EC9094D" w14:textId="4176A9F0" w:rsidR="002C5789" w:rsidRDefault="002C5789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0062234C" w14:textId="1AE34159" w:rsidR="002C5789" w:rsidRDefault="000B2CF3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Hearing Examiner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>McDonald noted the absence of curb ramps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 xml:space="preserve"> for north-south pedestrian access at the intersection of Road A and 83</w:t>
      </w:r>
      <w:r w:rsidR="007E2072" w:rsidRPr="007E2072">
        <w:rPr>
          <w:rFonts w:ascii="Arial" w:hAnsi="Arial" w:cs="Arial"/>
          <w:color w:val="000000" w:themeColor="text1"/>
          <w:sz w:val="24"/>
          <w:szCs w:val="24"/>
          <w:vertAlign w:val="superscript"/>
        </w:rPr>
        <w:t>rd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 xml:space="preserve"> Avenue NE. He commented that in discussions with Senior Planner Gemmer she had assured him that during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civil review the City will ensure that curb ramps 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>are installed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at that location. Mr. Reid 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>replied that is his understanding as well.</w:t>
      </w:r>
    </w:p>
    <w:p w14:paraId="6202009E" w14:textId="01DEAA28" w:rsidR="002C5789" w:rsidRDefault="002C5789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2E3EB618" w14:textId="2F69D2CC" w:rsidR="002C5789" w:rsidRDefault="000B2CF3" w:rsidP="002C5789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Hearing Examiner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>McDonald asked for confirmation that Lots 1, 2 and 3 adjacent to 83</w:t>
      </w:r>
      <w:r w:rsidR="002C5789" w:rsidRPr="002C5789">
        <w:rPr>
          <w:rFonts w:ascii="Arial" w:hAnsi="Arial" w:cs="Arial"/>
          <w:color w:val="000000" w:themeColor="text1"/>
          <w:sz w:val="24"/>
          <w:szCs w:val="24"/>
          <w:vertAlign w:val="superscript"/>
        </w:rPr>
        <w:t>rd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would have no vehicular access 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>from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 83</w:t>
      </w:r>
      <w:r w:rsidR="002C5789" w:rsidRPr="002C5789">
        <w:rPr>
          <w:rFonts w:ascii="Arial" w:hAnsi="Arial" w:cs="Arial"/>
          <w:color w:val="000000" w:themeColor="text1"/>
          <w:sz w:val="24"/>
          <w:szCs w:val="24"/>
          <w:vertAlign w:val="superscript"/>
        </w:rPr>
        <w:t>rd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 xml:space="preserve">, but there will be pedestrian access </w:t>
      </w:r>
      <w:r w:rsidR="007E2072">
        <w:rPr>
          <w:rFonts w:ascii="Arial" w:hAnsi="Arial" w:cs="Arial"/>
          <w:color w:val="000000" w:themeColor="text1"/>
          <w:sz w:val="24"/>
          <w:szCs w:val="24"/>
        </w:rPr>
        <w:t xml:space="preserve">to the sidewalk along 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>83</w:t>
      </w:r>
      <w:r w:rsidR="002C5789" w:rsidRPr="002C5789">
        <w:rPr>
          <w:rFonts w:ascii="Arial" w:hAnsi="Arial" w:cs="Arial"/>
          <w:color w:val="000000" w:themeColor="text1"/>
          <w:sz w:val="24"/>
          <w:szCs w:val="24"/>
          <w:vertAlign w:val="superscript"/>
        </w:rPr>
        <w:t>rd</w:t>
      </w:r>
      <w:r w:rsidR="002C5789">
        <w:rPr>
          <w:rFonts w:ascii="Arial" w:hAnsi="Arial" w:cs="Arial"/>
          <w:color w:val="000000" w:themeColor="text1"/>
          <w:sz w:val="24"/>
          <w:szCs w:val="24"/>
        </w:rPr>
        <w:t>. Mr. Reid confirmed this.</w:t>
      </w:r>
    </w:p>
    <w:p w14:paraId="7B461EC6" w14:textId="4C179E0C" w:rsidR="002C5789" w:rsidRDefault="002C5789" w:rsidP="002C5789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32904E50" w14:textId="77777777" w:rsidR="007E2072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Public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Comment: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10E256D8" w14:textId="77777777" w:rsidR="007E2072" w:rsidRDefault="007E2072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4AAE3BEB" w14:textId="65192661"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solicited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public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comments.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06F66">
        <w:rPr>
          <w:rFonts w:ascii="Arial" w:hAnsi="Arial" w:cs="Arial"/>
          <w:color w:val="000000" w:themeColor="text1"/>
          <w:sz w:val="24"/>
          <w:szCs w:val="24"/>
        </w:rPr>
        <w:t>There</w:t>
      </w:r>
      <w:r w:rsidR="00690E30" w:rsidRPr="00606F6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06F66">
        <w:rPr>
          <w:rFonts w:ascii="Arial" w:hAnsi="Arial" w:cs="Arial"/>
          <w:color w:val="000000" w:themeColor="text1"/>
          <w:sz w:val="24"/>
          <w:szCs w:val="24"/>
        </w:rPr>
        <w:t>were</w:t>
      </w:r>
      <w:r w:rsidR="00690E30" w:rsidRPr="00606F6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06F66">
        <w:rPr>
          <w:rFonts w:ascii="Arial" w:hAnsi="Arial" w:cs="Arial"/>
          <w:color w:val="000000" w:themeColor="text1"/>
          <w:sz w:val="24"/>
          <w:szCs w:val="24"/>
        </w:rPr>
        <w:t>none.</w:t>
      </w:r>
    </w:p>
    <w:p w14:paraId="193D848F" w14:textId="77777777" w:rsidR="00F64021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</w:p>
    <w:p w14:paraId="681321C9" w14:textId="44019DF3" w:rsidR="00F64021" w:rsidRPr="006C75B2" w:rsidRDefault="00F64021" w:rsidP="00690E30">
      <w:pPr>
        <w:spacing w:after="0" w:line="240" w:lineRule="auto"/>
        <w:ind w:left="720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Seeing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no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further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comments,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the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was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closed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at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606F66">
        <w:rPr>
          <w:rFonts w:ascii="Arial" w:hAnsi="Arial" w:cs="Arial"/>
          <w:color w:val="000000" w:themeColor="text1"/>
          <w:sz w:val="24"/>
          <w:szCs w:val="24"/>
        </w:rPr>
        <w:t>2:19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p.m.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Hearing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Examiner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McDonald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stated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would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have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a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decision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within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06F66">
        <w:rPr>
          <w:rFonts w:ascii="Arial" w:hAnsi="Arial" w:cs="Arial"/>
          <w:color w:val="000000" w:themeColor="text1"/>
          <w:sz w:val="24"/>
          <w:szCs w:val="24"/>
        </w:rPr>
        <w:t>15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calendar</w:t>
      </w:r>
      <w:r w:rsidR="00690E3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>days.</w:t>
      </w:r>
    </w:p>
    <w:p w14:paraId="410412EE" w14:textId="77777777" w:rsidR="00F64021" w:rsidRDefault="00F64021" w:rsidP="00EC2CEA">
      <w:pPr>
        <w:spacing w:after="0" w:line="240" w:lineRule="auto"/>
      </w:pPr>
    </w:p>
    <w:p w14:paraId="5457186A" w14:textId="77777777" w:rsidR="00F64021" w:rsidRDefault="00F64021" w:rsidP="00EC2CEA">
      <w:pPr>
        <w:spacing w:after="0" w:line="240" w:lineRule="auto"/>
      </w:pPr>
    </w:p>
    <w:p w14:paraId="533E6565" w14:textId="77777777" w:rsidR="00F64021" w:rsidRPr="006C75B2" w:rsidRDefault="00F64021" w:rsidP="00A35A07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III.</w:t>
      </w:r>
      <w:r w:rsidR="00690E30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="00690E30">
        <w:rPr>
          <w:rFonts w:ascii="Arial" w:hAnsi="Arial" w:cs="Arial"/>
          <w:b/>
          <w:color w:val="000000" w:themeColor="text1"/>
          <w:sz w:val="24"/>
          <w:szCs w:val="24"/>
        </w:rPr>
        <w:tab/>
      </w:r>
      <w:r>
        <w:rPr>
          <w:rFonts w:ascii="Arial" w:hAnsi="Arial" w:cs="Arial"/>
          <w:b/>
          <w:color w:val="000000" w:themeColor="text1"/>
          <w:sz w:val="24"/>
          <w:szCs w:val="24"/>
        </w:rPr>
        <w:t>ADJOURNMENT</w:t>
      </w:r>
    </w:p>
    <w:p w14:paraId="1BC4B8FF" w14:textId="77777777" w:rsidR="00F64021" w:rsidRPr="00F64021" w:rsidRDefault="00F64021" w:rsidP="001C389A">
      <w:pPr>
        <w:spacing w:after="0" w:line="240" w:lineRule="auto"/>
        <w:rPr>
          <w:rFonts w:ascii="Arial" w:hAnsi="Arial" w:cs="Arial"/>
          <w:sz w:val="24"/>
        </w:rPr>
      </w:pPr>
    </w:p>
    <w:p w14:paraId="64F9D84A" w14:textId="65280AB8" w:rsidR="00F64021" w:rsidRPr="00F64021" w:rsidRDefault="00F64021" w:rsidP="00690E30">
      <w:pPr>
        <w:spacing w:after="0" w:line="240" w:lineRule="auto"/>
        <w:ind w:left="720"/>
        <w:rPr>
          <w:rFonts w:ascii="Arial" w:hAnsi="Arial" w:cs="Arial"/>
          <w:sz w:val="24"/>
        </w:rPr>
      </w:pPr>
      <w:r w:rsidRPr="00F64021">
        <w:rPr>
          <w:rFonts w:ascii="Arial" w:hAnsi="Arial" w:cs="Arial"/>
          <w:sz w:val="24"/>
        </w:rPr>
        <w:t>The</w:t>
      </w:r>
      <w:r w:rsidR="00690E30">
        <w:rPr>
          <w:rFonts w:ascii="Arial" w:hAnsi="Arial" w:cs="Arial"/>
          <w:sz w:val="24"/>
        </w:rPr>
        <w:t xml:space="preserve"> </w:t>
      </w:r>
      <w:r w:rsidRPr="00F64021">
        <w:rPr>
          <w:rFonts w:ascii="Arial" w:hAnsi="Arial" w:cs="Arial"/>
          <w:sz w:val="24"/>
        </w:rPr>
        <w:t>meeting</w:t>
      </w:r>
      <w:r w:rsidR="00690E30">
        <w:rPr>
          <w:rFonts w:ascii="Arial" w:hAnsi="Arial" w:cs="Arial"/>
          <w:sz w:val="24"/>
        </w:rPr>
        <w:t xml:space="preserve"> </w:t>
      </w:r>
      <w:r w:rsidRPr="00F64021">
        <w:rPr>
          <w:rFonts w:ascii="Arial" w:hAnsi="Arial" w:cs="Arial"/>
          <w:sz w:val="24"/>
        </w:rPr>
        <w:t>was</w:t>
      </w:r>
      <w:r w:rsidR="00690E30">
        <w:rPr>
          <w:rFonts w:ascii="Arial" w:hAnsi="Arial" w:cs="Arial"/>
          <w:sz w:val="24"/>
        </w:rPr>
        <w:t xml:space="preserve"> </w:t>
      </w:r>
      <w:r w:rsidRPr="00F64021">
        <w:rPr>
          <w:rFonts w:ascii="Arial" w:hAnsi="Arial" w:cs="Arial"/>
          <w:sz w:val="24"/>
        </w:rPr>
        <w:t>adjourned</w:t>
      </w:r>
      <w:r w:rsidR="00690E30">
        <w:rPr>
          <w:rFonts w:ascii="Arial" w:hAnsi="Arial" w:cs="Arial"/>
          <w:sz w:val="24"/>
        </w:rPr>
        <w:t xml:space="preserve"> </w:t>
      </w:r>
      <w:r w:rsidRPr="00F64021">
        <w:rPr>
          <w:rFonts w:ascii="Arial" w:hAnsi="Arial" w:cs="Arial"/>
          <w:sz w:val="24"/>
        </w:rPr>
        <w:t>at</w:t>
      </w:r>
      <w:r w:rsidR="00690E30">
        <w:rPr>
          <w:rFonts w:ascii="Arial" w:hAnsi="Arial" w:cs="Arial"/>
          <w:sz w:val="24"/>
        </w:rPr>
        <w:t xml:space="preserve"> </w:t>
      </w:r>
      <w:r w:rsidR="00606F66">
        <w:rPr>
          <w:rFonts w:ascii="Arial" w:hAnsi="Arial" w:cs="Arial"/>
          <w:sz w:val="24"/>
        </w:rPr>
        <w:t>2:19</w:t>
      </w:r>
      <w:r w:rsidR="00690E30">
        <w:rPr>
          <w:rFonts w:ascii="Arial" w:hAnsi="Arial" w:cs="Arial"/>
          <w:sz w:val="24"/>
        </w:rPr>
        <w:t xml:space="preserve"> </w:t>
      </w:r>
      <w:r w:rsidRPr="00F64021">
        <w:rPr>
          <w:rFonts w:ascii="Arial" w:hAnsi="Arial" w:cs="Arial"/>
          <w:sz w:val="24"/>
        </w:rPr>
        <w:t>p.m.</w:t>
      </w:r>
    </w:p>
    <w:p w14:paraId="5FEB7DED" w14:textId="77777777" w:rsidR="00F64021" w:rsidRPr="009027E4" w:rsidRDefault="00F64021" w:rsidP="00F64021">
      <w:pPr>
        <w:spacing w:after="0" w:line="240" w:lineRule="auto"/>
        <w:rPr>
          <w:rFonts w:ascii="Arial" w:hAnsi="Arial" w:cs="Arial"/>
          <w:sz w:val="24"/>
        </w:rPr>
      </w:pPr>
    </w:p>
    <w:p w14:paraId="684ACE47" w14:textId="77777777" w:rsidR="00F64021" w:rsidRPr="009027E4" w:rsidRDefault="00F64021" w:rsidP="00F64021">
      <w:pPr>
        <w:spacing w:after="0" w:line="240" w:lineRule="auto"/>
        <w:rPr>
          <w:rFonts w:ascii="Arial" w:hAnsi="Arial" w:cs="Arial"/>
          <w:sz w:val="24"/>
        </w:rPr>
      </w:pPr>
    </w:p>
    <w:p w14:paraId="18D86A30" w14:textId="77777777" w:rsidR="00F64021" w:rsidRPr="009027E4" w:rsidRDefault="00F64021" w:rsidP="00F64021">
      <w:pPr>
        <w:spacing w:after="0" w:line="240" w:lineRule="auto"/>
        <w:rPr>
          <w:rFonts w:ascii="Arial" w:hAnsi="Arial" w:cs="Arial"/>
          <w:sz w:val="24"/>
        </w:rPr>
      </w:pPr>
    </w:p>
    <w:p w14:paraId="416E7899" w14:textId="77777777" w:rsidR="00F64021" w:rsidRPr="009027E4" w:rsidRDefault="00F64021" w:rsidP="00F64021">
      <w:pPr>
        <w:spacing w:after="0" w:line="240" w:lineRule="auto"/>
        <w:rPr>
          <w:rFonts w:ascii="Arial" w:hAnsi="Arial" w:cs="Arial"/>
          <w:sz w:val="24"/>
        </w:rPr>
      </w:pPr>
      <w:r w:rsidRPr="009027E4">
        <w:rPr>
          <w:rFonts w:ascii="Arial" w:hAnsi="Arial" w:cs="Arial"/>
          <w:sz w:val="24"/>
        </w:rPr>
        <w:t>_____________________________________</w:t>
      </w:r>
    </w:p>
    <w:p w14:paraId="46155229" w14:textId="77777777" w:rsidR="00F64021" w:rsidRPr="009027E4" w:rsidRDefault="00F64021" w:rsidP="00F64021">
      <w:pPr>
        <w:spacing w:after="0" w:line="240" w:lineRule="auto"/>
        <w:rPr>
          <w:rFonts w:ascii="Arial" w:hAnsi="Arial" w:cs="Arial"/>
          <w:sz w:val="24"/>
        </w:rPr>
      </w:pPr>
      <w:r w:rsidRPr="009027E4">
        <w:rPr>
          <w:rFonts w:ascii="Arial" w:hAnsi="Arial" w:cs="Arial"/>
          <w:sz w:val="24"/>
        </w:rPr>
        <w:t>Laurie</w:t>
      </w:r>
      <w:r w:rsidR="00690E30" w:rsidRPr="009027E4">
        <w:rPr>
          <w:rFonts w:ascii="Arial" w:hAnsi="Arial" w:cs="Arial"/>
          <w:sz w:val="24"/>
        </w:rPr>
        <w:t xml:space="preserve"> </w:t>
      </w:r>
      <w:r w:rsidRPr="009027E4">
        <w:rPr>
          <w:rFonts w:ascii="Arial" w:hAnsi="Arial" w:cs="Arial"/>
          <w:sz w:val="24"/>
        </w:rPr>
        <w:t>Hugdahl,</w:t>
      </w:r>
      <w:r w:rsidR="00690E30" w:rsidRPr="009027E4">
        <w:rPr>
          <w:rFonts w:ascii="Arial" w:hAnsi="Arial" w:cs="Arial"/>
          <w:sz w:val="24"/>
        </w:rPr>
        <w:t xml:space="preserve"> </w:t>
      </w:r>
      <w:r w:rsidRPr="009027E4">
        <w:rPr>
          <w:rFonts w:ascii="Arial" w:hAnsi="Arial" w:cs="Arial"/>
          <w:sz w:val="24"/>
        </w:rPr>
        <w:t>Recording</w:t>
      </w:r>
      <w:r w:rsidR="00690E30" w:rsidRPr="009027E4">
        <w:rPr>
          <w:rFonts w:ascii="Arial" w:hAnsi="Arial" w:cs="Arial"/>
          <w:sz w:val="24"/>
        </w:rPr>
        <w:t xml:space="preserve"> </w:t>
      </w:r>
      <w:r w:rsidRPr="009027E4">
        <w:rPr>
          <w:rFonts w:ascii="Arial" w:hAnsi="Arial" w:cs="Arial"/>
          <w:sz w:val="24"/>
        </w:rPr>
        <w:t>Secretary</w:t>
      </w:r>
    </w:p>
    <w:sectPr w:rsidR="00F64021" w:rsidRPr="009027E4" w:rsidSect="006859E9">
      <w:headerReference w:type="default" r:id="rId13"/>
      <w:footerReference w:type="defaul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60FF7D3" w14:textId="77777777" w:rsidR="00272EBD" w:rsidRDefault="00272EBD" w:rsidP="00E642C1">
      <w:pPr>
        <w:spacing w:after="0" w:line="240" w:lineRule="auto"/>
      </w:pPr>
      <w:r>
        <w:separator/>
      </w:r>
    </w:p>
  </w:endnote>
  <w:endnote w:type="continuationSeparator" w:id="0">
    <w:p w14:paraId="61B48E3F" w14:textId="77777777" w:rsidR="00272EBD" w:rsidRDefault="00272EBD" w:rsidP="00E642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2FE638" w14:textId="0A926954" w:rsidR="009D4DC8" w:rsidRDefault="00E637EF">
    <w:pPr>
      <w:pStyle w:val="Footer"/>
      <w:jc w:val="center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8/19</w:t>
    </w:r>
    <w:r w:rsidR="007E2D52">
      <w:rPr>
        <w:rFonts w:ascii="Arial" w:hAnsi="Arial" w:cs="Arial"/>
        <w:i/>
        <w:sz w:val="20"/>
        <w:szCs w:val="20"/>
      </w:rPr>
      <w:t xml:space="preserve">/21 </w:t>
    </w:r>
    <w:r w:rsidR="00690E30">
      <w:rPr>
        <w:rFonts w:ascii="Arial" w:hAnsi="Arial" w:cs="Arial"/>
        <w:i/>
        <w:sz w:val="20"/>
        <w:szCs w:val="20"/>
      </w:rPr>
      <w:t>Hearing Examiner</w:t>
    </w:r>
    <w:r w:rsidR="009D4DC8">
      <w:rPr>
        <w:rFonts w:ascii="Arial" w:hAnsi="Arial" w:cs="Arial"/>
        <w:i/>
        <w:sz w:val="20"/>
        <w:szCs w:val="20"/>
      </w:rPr>
      <w:t xml:space="preserve"> Meeting Minutes</w:t>
    </w:r>
  </w:p>
  <w:p w14:paraId="109FE2AA" w14:textId="77777777" w:rsidR="004C35FE" w:rsidRPr="00571D93" w:rsidRDefault="004C35FE">
    <w:pPr>
      <w:pStyle w:val="Footer"/>
      <w:jc w:val="center"/>
      <w:rPr>
        <w:rFonts w:ascii="Arial" w:hAnsi="Arial" w:cs="Arial"/>
        <w:i/>
        <w:sz w:val="20"/>
        <w:szCs w:val="20"/>
      </w:rPr>
    </w:pPr>
    <w:r w:rsidRPr="00571D93">
      <w:rPr>
        <w:rFonts w:ascii="Arial" w:hAnsi="Arial" w:cs="Arial"/>
        <w:i/>
        <w:sz w:val="20"/>
        <w:szCs w:val="20"/>
      </w:rPr>
      <w:t xml:space="preserve">Page </w:t>
    </w:r>
    <w:r w:rsidRPr="00571D93">
      <w:rPr>
        <w:rFonts w:ascii="Arial" w:hAnsi="Arial" w:cs="Arial"/>
        <w:b/>
        <w:i/>
        <w:sz w:val="20"/>
        <w:szCs w:val="20"/>
      </w:rPr>
      <w:fldChar w:fldCharType="begin"/>
    </w:r>
    <w:r w:rsidRPr="00571D93">
      <w:rPr>
        <w:rFonts w:ascii="Arial" w:hAnsi="Arial" w:cs="Arial"/>
        <w:b/>
        <w:i/>
        <w:sz w:val="20"/>
        <w:szCs w:val="20"/>
      </w:rPr>
      <w:instrText xml:space="preserve"> PAGE  \* Arabic  \* MERGEFORMAT </w:instrText>
    </w:r>
    <w:r w:rsidRPr="00571D93">
      <w:rPr>
        <w:rFonts w:ascii="Arial" w:hAnsi="Arial" w:cs="Arial"/>
        <w:b/>
        <w:i/>
        <w:sz w:val="20"/>
        <w:szCs w:val="20"/>
      </w:rPr>
      <w:fldChar w:fldCharType="separate"/>
    </w:r>
    <w:r w:rsidR="00535F87">
      <w:rPr>
        <w:rFonts w:ascii="Arial" w:hAnsi="Arial" w:cs="Arial"/>
        <w:b/>
        <w:i/>
        <w:noProof/>
        <w:sz w:val="20"/>
        <w:szCs w:val="20"/>
      </w:rPr>
      <w:t>2</w:t>
    </w:r>
    <w:r w:rsidRPr="00571D93">
      <w:rPr>
        <w:rFonts w:ascii="Arial" w:hAnsi="Arial" w:cs="Arial"/>
        <w:b/>
        <w:i/>
        <w:sz w:val="20"/>
        <w:szCs w:val="20"/>
      </w:rPr>
      <w:fldChar w:fldCharType="end"/>
    </w:r>
    <w:r w:rsidRPr="00571D93">
      <w:rPr>
        <w:rFonts w:ascii="Arial" w:hAnsi="Arial" w:cs="Arial"/>
        <w:b/>
        <w:i/>
        <w:sz w:val="20"/>
        <w:szCs w:val="20"/>
      </w:rPr>
      <w:t xml:space="preserve"> </w:t>
    </w:r>
    <w:r w:rsidRPr="00571D93">
      <w:rPr>
        <w:rFonts w:ascii="Arial" w:hAnsi="Arial" w:cs="Arial"/>
        <w:i/>
        <w:sz w:val="20"/>
        <w:szCs w:val="20"/>
      </w:rPr>
      <w:t>of</w:t>
    </w:r>
    <w:r w:rsidRPr="00571D93">
      <w:rPr>
        <w:rFonts w:ascii="Arial" w:hAnsi="Arial" w:cs="Arial"/>
        <w:b/>
        <w:i/>
        <w:sz w:val="20"/>
        <w:szCs w:val="20"/>
      </w:rPr>
      <w:t xml:space="preserve"> </w:t>
    </w:r>
    <w:r w:rsidRPr="00571D93">
      <w:rPr>
        <w:rFonts w:ascii="Arial" w:hAnsi="Arial" w:cs="Arial"/>
        <w:b/>
        <w:i/>
        <w:sz w:val="20"/>
        <w:szCs w:val="20"/>
      </w:rPr>
      <w:fldChar w:fldCharType="begin"/>
    </w:r>
    <w:r w:rsidRPr="00571D93">
      <w:rPr>
        <w:rFonts w:ascii="Arial" w:hAnsi="Arial" w:cs="Arial"/>
        <w:b/>
        <w:i/>
        <w:sz w:val="20"/>
        <w:szCs w:val="20"/>
      </w:rPr>
      <w:instrText xml:space="preserve"> NUMPAGES  \* Arabic  \* MERGEFORMAT </w:instrText>
    </w:r>
    <w:r w:rsidRPr="00571D93">
      <w:rPr>
        <w:rFonts w:ascii="Arial" w:hAnsi="Arial" w:cs="Arial"/>
        <w:b/>
        <w:i/>
        <w:sz w:val="20"/>
        <w:szCs w:val="20"/>
      </w:rPr>
      <w:fldChar w:fldCharType="separate"/>
    </w:r>
    <w:r w:rsidR="00535F87">
      <w:rPr>
        <w:rFonts w:ascii="Arial" w:hAnsi="Arial" w:cs="Arial"/>
        <w:b/>
        <w:i/>
        <w:noProof/>
        <w:sz w:val="20"/>
        <w:szCs w:val="20"/>
      </w:rPr>
      <w:t>3</w:t>
    </w:r>
    <w:r w:rsidRPr="00571D93">
      <w:rPr>
        <w:rFonts w:ascii="Arial" w:hAnsi="Arial" w:cs="Arial"/>
        <w:b/>
        <w:i/>
        <w:sz w:val="20"/>
        <w:szCs w:val="20"/>
      </w:rPr>
      <w:fldChar w:fldCharType="end"/>
    </w:r>
  </w:p>
  <w:p w14:paraId="60C751F2" w14:textId="77777777" w:rsidR="00E642C1" w:rsidRPr="004C35FE" w:rsidRDefault="00E642C1" w:rsidP="004C35FE">
    <w:pPr>
      <w:pStyle w:val="Footer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073BC6" w14:textId="77777777" w:rsidR="00272EBD" w:rsidRDefault="00272EBD" w:rsidP="00E642C1">
      <w:pPr>
        <w:spacing w:after="0" w:line="240" w:lineRule="auto"/>
      </w:pPr>
      <w:r>
        <w:separator/>
      </w:r>
    </w:p>
  </w:footnote>
  <w:footnote w:type="continuationSeparator" w:id="0">
    <w:p w14:paraId="7DECB4D3" w14:textId="77777777" w:rsidR="00272EBD" w:rsidRDefault="00272EBD" w:rsidP="00E642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FD4D66" w14:textId="77777777" w:rsidR="00AD4851" w:rsidRDefault="00272EBD" w:rsidP="00A36836">
    <w:pPr>
      <w:pStyle w:val="Header"/>
      <w:rPr>
        <w:rStyle w:val="SubtleEmphasis"/>
      </w:rPr>
    </w:pPr>
    <w:sdt>
      <w:sdtPr>
        <w:rPr>
          <w:rStyle w:val="SubtleEmphasis"/>
        </w:rPr>
        <w:alias w:val="Granicus Numbering Selector"/>
        <w:tag w:val="Granicus Numbering Selector"/>
        <w:id w:val="95169404"/>
        <w:showingPlcHdr/>
        <w:docPartList>
          <w:docPartGallery w:val="Quick Parts"/>
          <w:docPartCategory w:val="Granicus Minutes Numbering"/>
        </w:docPartList>
      </w:sdtPr>
      <w:sdtEndPr>
        <w:rPr>
          <w:rStyle w:val="SubtleEmphasis"/>
        </w:rPr>
      </w:sdtEndPr>
      <w:sdtContent>
        <w:r w:rsidR="00285A3B">
          <w:rPr>
            <w:rStyle w:val="SubtleEmphasis"/>
          </w:rPr>
          <w:t xml:space="preserve">     </w:t>
        </w:r>
      </w:sdtContent>
    </w:sdt>
  </w:p>
  <w:p w14:paraId="2C8F1753" w14:textId="77777777" w:rsidR="00A36836" w:rsidRDefault="00A36836" w:rsidP="00A36836">
    <w:pPr>
      <w:pStyle w:val="Header"/>
      <w:rPr>
        <w:rStyle w:val="SubtleEmphasi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601620"/>
    <w:multiLevelType w:val="hybridMultilevel"/>
    <w:tmpl w:val="AE9AEA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B53829"/>
    <w:multiLevelType w:val="hybridMultilevel"/>
    <w:tmpl w:val="A3D6E3C2"/>
    <w:lvl w:ilvl="0" w:tplc="9B3A70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872AA1"/>
    <w:multiLevelType w:val="hybridMultilevel"/>
    <w:tmpl w:val="6354F72A"/>
    <w:lvl w:ilvl="0" w:tplc="3CDA0664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doNotDisplayPageBoundaries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325B"/>
    <w:rsid w:val="00002A70"/>
    <w:rsid w:val="000042FF"/>
    <w:rsid w:val="0001251B"/>
    <w:rsid w:val="00014CA6"/>
    <w:rsid w:val="00017DA6"/>
    <w:rsid w:val="000229B9"/>
    <w:rsid w:val="000243DE"/>
    <w:rsid w:val="00025127"/>
    <w:rsid w:val="00031E1A"/>
    <w:rsid w:val="0003692F"/>
    <w:rsid w:val="0005283C"/>
    <w:rsid w:val="00053A08"/>
    <w:rsid w:val="00055064"/>
    <w:rsid w:val="00061C01"/>
    <w:rsid w:val="00063F48"/>
    <w:rsid w:val="00065162"/>
    <w:rsid w:val="0006588B"/>
    <w:rsid w:val="00066FCD"/>
    <w:rsid w:val="000702D3"/>
    <w:rsid w:val="00075AF5"/>
    <w:rsid w:val="00075EFD"/>
    <w:rsid w:val="00077B3B"/>
    <w:rsid w:val="000824DB"/>
    <w:rsid w:val="00083D75"/>
    <w:rsid w:val="0009062C"/>
    <w:rsid w:val="00092FF6"/>
    <w:rsid w:val="0009391A"/>
    <w:rsid w:val="000959F3"/>
    <w:rsid w:val="000A0FE8"/>
    <w:rsid w:val="000A41AE"/>
    <w:rsid w:val="000A75A8"/>
    <w:rsid w:val="000B2CF3"/>
    <w:rsid w:val="000B4CD8"/>
    <w:rsid w:val="000C5A5D"/>
    <w:rsid w:val="000C6BB4"/>
    <w:rsid w:val="000D6CBB"/>
    <w:rsid w:val="000E2133"/>
    <w:rsid w:val="000E3002"/>
    <w:rsid w:val="000F0F47"/>
    <w:rsid w:val="00110583"/>
    <w:rsid w:val="00113D8A"/>
    <w:rsid w:val="00116C12"/>
    <w:rsid w:val="0011732E"/>
    <w:rsid w:val="00120F77"/>
    <w:rsid w:val="00124C33"/>
    <w:rsid w:val="001256C1"/>
    <w:rsid w:val="00131B10"/>
    <w:rsid w:val="00132751"/>
    <w:rsid w:val="001337D6"/>
    <w:rsid w:val="0013390C"/>
    <w:rsid w:val="00137E0A"/>
    <w:rsid w:val="00142DCF"/>
    <w:rsid w:val="0015320D"/>
    <w:rsid w:val="0016241D"/>
    <w:rsid w:val="001727D7"/>
    <w:rsid w:val="00173D80"/>
    <w:rsid w:val="00175FB7"/>
    <w:rsid w:val="001761CB"/>
    <w:rsid w:val="00176DDD"/>
    <w:rsid w:val="0018265A"/>
    <w:rsid w:val="001877BF"/>
    <w:rsid w:val="00187DF6"/>
    <w:rsid w:val="00192876"/>
    <w:rsid w:val="00197938"/>
    <w:rsid w:val="001B1C06"/>
    <w:rsid w:val="001B53D4"/>
    <w:rsid w:val="001B54DF"/>
    <w:rsid w:val="001C389A"/>
    <w:rsid w:val="001C45D1"/>
    <w:rsid w:val="001C600B"/>
    <w:rsid w:val="001D531D"/>
    <w:rsid w:val="001D6A37"/>
    <w:rsid w:val="001E1B6B"/>
    <w:rsid w:val="001F6DCA"/>
    <w:rsid w:val="001F72D9"/>
    <w:rsid w:val="00202B0C"/>
    <w:rsid w:val="00203240"/>
    <w:rsid w:val="0020396D"/>
    <w:rsid w:val="002046D6"/>
    <w:rsid w:val="00207A81"/>
    <w:rsid w:val="00215FEF"/>
    <w:rsid w:val="002227F1"/>
    <w:rsid w:val="0022325E"/>
    <w:rsid w:val="00224DDF"/>
    <w:rsid w:val="00226685"/>
    <w:rsid w:val="00226DEA"/>
    <w:rsid w:val="002314F9"/>
    <w:rsid w:val="00231E4F"/>
    <w:rsid w:val="002331AA"/>
    <w:rsid w:val="0023670D"/>
    <w:rsid w:val="00241927"/>
    <w:rsid w:val="00242B36"/>
    <w:rsid w:val="002522FD"/>
    <w:rsid w:val="00263DC6"/>
    <w:rsid w:val="0026501A"/>
    <w:rsid w:val="0027208E"/>
    <w:rsid w:val="00272EBD"/>
    <w:rsid w:val="0027626D"/>
    <w:rsid w:val="00285A3B"/>
    <w:rsid w:val="002946E8"/>
    <w:rsid w:val="00294D0C"/>
    <w:rsid w:val="002977D4"/>
    <w:rsid w:val="002A1307"/>
    <w:rsid w:val="002A2886"/>
    <w:rsid w:val="002C03C9"/>
    <w:rsid w:val="002C191E"/>
    <w:rsid w:val="002C1B96"/>
    <w:rsid w:val="002C3B8F"/>
    <w:rsid w:val="002C46B7"/>
    <w:rsid w:val="002C5789"/>
    <w:rsid w:val="002C727E"/>
    <w:rsid w:val="002D4A8A"/>
    <w:rsid w:val="002D7430"/>
    <w:rsid w:val="002E3B9A"/>
    <w:rsid w:val="002E7731"/>
    <w:rsid w:val="002F0694"/>
    <w:rsid w:val="002F5CD3"/>
    <w:rsid w:val="002F6FB5"/>
    <w:rsid w:val="0030355D"/>
    <w:rsid w:val="003051AC"/>
    <w:rsid w:val="003063D6"/>
    <w:rsid w:val="003075C6"/>
    <w:rsid w:val="0031215C"/>
    <w:rsid w:val="0031536E"/>
    <w:rsid w:val="00322CA7"/>
    <w:rsid w:val="003251EB"/>
    <w:rsid w:val="00326186"/>
    <w:rsid w:val="00326A0D"/>
    <w:rsid w:val="00332D0E"/>
    <w:rsid w:val="00335129"/>
    <w:rsid w:val="00335858"/>
    <w:rsid w:val="003400C8"/>
    <w:rsid w:val="00344837"/>
    <w:rsid w:val="003471C5"/>
    <w:rsid w:val="0035023C"/>
    <w:rsid w:val="00350AFB"/>
    <w:rsid w:val="00352C8B"/>
    <w:rsid w:val="00352D35"/>
    <w:rsid w:val="00364630"/>
    <w:rsid w:val="003722E2"/>
    <w:rsid w:val="00376098"/>
    <w:rsid w:val="00376BAA"/>
    <w:rsid w:val="003822D9"/>
    <w:rsid w:val="003A5710"/>
    <w:rsid w:val="003B0369"/>
    <w:rsid w:val="003B2D44"/>
    <w:rsid w:val="003B4943"/>
    <w:rsid w:val="003B6BE8"/>
    <w:rsid w:val="003C543D"/>
    <w:rsid w:val="003C66D8"/>
    <w:rsid w:val="003D4755"/>
    <w:rsid w:val="003D4A9B"/>
    <w:rsid w:val="003E1722"/>
    <w:rsid w:val="003E2941"/>
    <w:rsid w:val="003E29ED"/>
    <w:rsid w:val="003E5047"/>
    <w:rsid w:val="003E6DC9"/>
    <w:rsid w:val="003F02FC"/>
    <w:rsid w:val="003F2D8E"/>
    <w:rsid w:val="003F3904"/>
    <w:rsid w:val="00401A54"/>
    <w:rsid w:val="004164B9"/>
    <w:rsid w:val="0042018F"/>
    <w:rsid w:val="00426672"/>
    <w:rsid w:val="00433585"/>
    <w:rsid w:val="00435944"/>
    <w:rsid w:val="0044000C"/>
    <w:rsid w:val="004405E7"/>
    <w:rsid w:val="00441B7A"/>
    <w:rsid w:val="004429B2"/>
    <w:rsid w:val="0044357A"/>
    <w:rsid w:val="0044594F"/>
    <w:rsid w:val="0045283A"/>
    <w:rsid w:val="004616B1"/>
    <w:rsid w:val="00461E29"/>
    <w:rsid w:val="00477EE4"/>
    <w:rsid w:val="00480B6B"/>
    <w:rsid w:val="00484937"/>
    <w:rsid w:val="00485F85"/>
    <w:rsid w:val="00487065"/>
    <w:rsid w:val="00496AF1"/>
    <w:rsid w:val="004B061C"/>
    <w:rsid w:val="004B36AE"/>
    <w:rsid w:val="004C2E24"/>
    <w:rsid w:val="004C35FE"/>
    <w:rsid w:val="004D23C6"/>
    <w:rsid w:val="004D2BB9"/>
    <w:rsid w:val="004D578A"/>
    <w:rsid w:val="004E4B0E"/>
    <w:rsid w:val="004F6AAE"/>
    <w:rsid w:val="00501AD2"/>
    <w:rsid w:val="00503CFD"/>
    <w:rsid w:val="005045BA"/>
    <w:rsid w:val="005072E5"/>
    <w:rsid w:val="00507377"/>
    <w:rsid w:val="005146A7"/>
    <w:rsid w:val="005146BF"/>
    <w:rsid w:val="005161B0"/>
    <w:rsid w:val="0051690C"/>
    <w:rsid w:val="00517A92"/>
    <w:rsid w:val="00521E2B"/>
    <w:rsid w:val="00530EE5"/>
    <w:rsid w:val="00531AA1"/>
    <w:rsid w:val="00533415"/>
    <w:rsid w:val="00535F87"/>
    <w:rsid w:val="00541D87"/>
    <w:rsid w:val="00543425"/>
    <w:rsid w:val="0055646B"/>
    <w:rsid w:val="0055717F"/>
    <w:rsid w:val="00571350"/>
    <w:rsid w:val="005717A3"/>
    <w:rsid w:val="00571D93"/>
    <w:rsid w:val="00585F0E"/>
    <w:rsid w:val="0059308D"/>
    <w:rsid w:val="005A4EDF"/>
    <w:rsid w:val="005B5DF8"/>
    <w:rsid w:val="005B6233"/>
    <w:rsid w:val="005B7816"/>
    <w:rsid w:val="005C6C65"/>
    <w:rsid w:val="005D08A3"/>
    <w:rsid w:val="005D0BF2"/>
    <w:rsid w:val="005E01AA"/>
    <w:rsid w:val="005E032C"/>
    <w:rsid w:val="005E0826"/>
    <w:rsid w:val="005E13AD"/>
    <w:rsid w:val="005E45B8"/>
    <w:rsid w:val="005F3074"/>
    <w:rsid w:val="005F392E"/>
    <w:rsid w:val="005F480A"/>
    <w:rsid w:val="005F720B"/>
    <w:rsid w:val="005F7CCD"/>
    <w:rsid w:val="005F7FDA"/>
    <w:rsid w:val="00601054"/>
    <w:rsid w:val="00604B92"/>
    <w:rsid w:val="00606559"/>
    <w:rsid w:val="00606DBB"/>
    <w:rsid w:val="00606F66"/>
    <w:rsid w:val="00617C82"/>
    <w:rsid w:val="00631AD6"/>
    <w:rsid w:val="00633693"/>
    <w:rsid w:val="0063489E"/>
    <w:rsid w:val="00642127"/>
    <w:rsid w:val="00642EDE"/>
    <w:rsid w:val="00651D62"/>
    <w:rsid w:val="006528F5"/>
    <w:rsid w:val="00667877"/>
    <w:rsid w:val="00671ECE"/>
    <w:rsid w:val="00676DA0"/>
    <w:rsid w:val="00677865"/>
    <w:rsid w:val="006808A2"/>
    <w:rsid w:val="00680FE6"/>
    <w:rsid w:val="006859E9"/>
    <w:rsid w:val="00690C3E"/>
    <w:rsid w:val="00690E30"/>
    <w:rsid w:val="0069279C"/>
    <w:rsid w:val="006C4410"/>
    <w:rsid w:val="006C6571"/>
    <w:rsid w:val="006C75B2"/>
    <w:rsid w:val="006D3C5C"/>
    <w:rsid w:val="006D4614"/>
    <w:rsid w:val="006F5763"/>
    <w:rsid w:val="006F7CBC"/>
    <w:rsid w:val="006F7DEC"/>
    <w:rsid w:val="007025E2"/>
    <w:rsid w:val="00703BA6"/>
    <w:rsid w:val="007119DF"/>
    <w:rsid w:val="007173DA"/>
    <w:rsid w:val="0072312E"/>
    <w:rsid w:val="007236AE"/>
    <w:rsid w:val="00736496"/>
    <w:rsid w:val="00737A8C"/>
    <w:rsid w:val="007477C5"/>
    <w:rsid w:val="007506C4"/>
    <w:rsid w:val="007508EB"/>
    <w:rsid w:val="00752A68"/>
    <w:rsid w:val="007600F8"/>
    <w:rsid w:val="00763CA6"/>
    <w:rsid w:val="0076552A"/>
    <w:rsid w:val="00766583"/>
    <w:rsid w:val="00766A50"/>
    <w:rsid w:val="007712FB"/>
    <w:rsid w:val="00773D18"/>
    <w:rsid w:val="00776AE2"/>
    <w:rsid w:val="00786279"/>
    <w:rsid w:val="00786E6D"/>
    <w:rsid w:val="00792A02"/>
    <w:rsid w:val="0079553F"/>
    <w:rsid w:val="007A27DB"/>
    <w:rsid w:val="007A2DEF"/>
    <w:rsid w:val="007A549A"/>
    <w:rsid w:val="007C441E"/>
    <w:rsid w:val="007C49FC"/>
    <w:rsid w:val="007C7354"/>
    <w:rsid w:val="007E2072"/>
    <w:rsid w:val="007E2D52"/>
    <w:rsid w:val="007E40DF"/>
    <w:rsid w:val="007E6C01"/>
    <w:rsid w:val="007F375D"/>
    <w:rsid w:val="00804080"/>
    <w:rsid w:val="0081325B"/>
    <w:rsid w:val="00816F4C"/>
    <w:rsid w:val="00822CB5"/>
    <w:rsid w:val="008302C6"/>
    <w:rsid w:val="0083603C"/>
    <w:rsid w:val="00850EEE"/>
    <w:rsid w:val="008527C1"/>
    <w:rsid w:val="00856D86"/>
    <w:rsid w:val="00862F87"/>
    <w:rsid w:val="00864608"/>
    <w:rsid w:val="008653DF"/>
    <w:rsid w:val="008676AC"/>
    <w:rsid w:val="0087131F"/>
    <w:rsid w:val="008743C3"/>
    <w:rsid w:val="0088092F"/>
    <w:rsid w:val="00884EF2"/>
    <w:rsid w:val="0089085E"/>
    <w:rsid w:val="00890922"/>
    <w:rsid w:val="00891208"/>
    <w:rsid w:val="00891330"/>
    <w:rsid w:val="00891E4D"/>
    <w:rsid w:val="008961F6"/>
    <w:rsid w:val="00896F30"/>
    <w:rsid w:val="008A0938"/>
    <w:rsid w:val="008A3111"/>
    <w:rsid w:val="008A3B56"/>
    <w:rsid w:val="008A4129"/>
    <w:rsid w:val="008A4DB1"/>
    <w:rsid w:val="008B258C"/>
    <w:rsid w:val="008B37C3"/>
    <w:rsid w:val="008B64F2"/>
    <w:rsid w:val="008C23CB"/>
    <w:rsid w:val="008C38CF"/>
    <w:rsid w:val="008D123A"/>
    <w:rsid w:val="008D2EE1"/>
    <w:rsid w:val="008D35C5"/>
    <w:rsid w:val="008D3A27"/>
    <w:rsid w:val="008D400A"/>
    <w:rsid w:val="008D62D9"/>
    <w:rsid w:val="008D7C5C"/>
    <w:rsid w:val="008E4741"/>
    <w:rsid w:val="008E4D74"/>
    <w:rsid w:val="008E637F"/>
    <w:rsid w:val="009027E4"/>
    <w:rsid w:val="00904D8D"/>
    <w:rsid w:val="00905AF1"/>
    <w:rsid w:val="00907649"/>
    <w:rsid w:val="009159AC"/>
    <w:rsid w:val="0091762C"/>
    <w:rsid w:val="009320C5"/>
    <w:rsid w:val="00932527"/>
    <w:rsid w:val="00933993"/>
    <w:rsid w:val="0093467E"/>
    <w:rsid w:val="0093560A"/>
    <w:rsid w:val="009360C5"/>
    <w:rsid w:val="00937582"/>
    <w:rsid w:val="00943A3F"/>
    <w:rsid w:val="00944852"/>
    <w:rsid w:val="00953B1B"/>
    <w:rsid w:val="0095527A"/>
    <w:rsid w:val="00964316"/>
    <w:rsid w:val="00967491"/>
    <w:rsid w:val="00971B1F"/>
    <w:rsid w:val="00984E7E"/>
    <w:rsid w:val="0098517E"/>
    <w:rsid w:val="009925D5"/>
    <w:rsid w:val="00992BC2"/>
    <w:rsid w:val="009A4039"/>
    <w:rsid w:val="009A4546"/>
    <w:rsid w:val="009A60EA"/>
    <w:rsid w:val="009B2238"/>
    <w:rsid w:val="009B40EB"/>
    <w:rsid w:val="009B7C71"/>
    <w:rsid w:val="009C0E0E"/>
    <w:rsid w:val="009C6358"/>
    <w:rsid w:val="009D2A9D"/>
    <w:rsid w:val="009D4DC8"/>
    <w:rsid w:val="009D7F3A"/>
    <w:rsid w:val="009E0756"/>
    <w:rsid w:val="009E2FDA"/>
    <w:rsid w:val="009E302D"/>
    <w:rsid w:val="009E5A62"/>
    <w:rsid w:val="009F6735"/>
    <w:rsid w:val="00A0273F"/>
    <w:rsid w:val="00A14C8B"/>
    <w:rsid w:val="00A1760E"/>
    <w:rsid w:val="00A1762F"/>
    <w:rsid w:val="00A1794F"/>
    <w:rsid w:val="00A17B08"/>
    <w:rsid w:val="00A21696"/>
    <w:rsid w:val="00A27685"/>
    <w:rsid w:val="00A30217"/>
    <w:rsid w:val="00A35A07"/>
    <w:rsid w:val="00A36836"/>
    <w:rsid w:val="00A42F53"/>
    <w:rsid w:val="00A430F9"/>
    <w:rsid w:val="00A5366F"/>
    <w:rsid w:val="00A60AF3"/>
    <w:rsid w:val="00A61316"/>
    <w:rsid w:val="00A6181C"/>
    <w:rsid w:val="00A8021B"/>
    <w:rsid w:val="00A86BFD"/>
    <w:rsid w:val="00A925BB"/>
    <w:rsid w:val="00A94BD3"/>
    <w:rsid w:val="00AA12DF"/>
    <w:rsid w:val="00AA309F"/>
    <w:rsid w:val="00AB7811"/>
    <w:rsid w:val="00AC16C0"/>
    <w:rsid w:val="00AC21F8"/>
    <w:rsid w:val="00AC76C9"/>
    <w:rsid w:val="00AD0C89"/>
    <w:rsid w:val="00AD2075"/>
    <w:rsid w:val="00AD4851"/>
    <w:rsid w:val="00AD49B6"/>
    <w:rsid w:val="00AD6785"/>
    <w:rsid w:val="00AE1260"/>
    <w:rsid w:val="00AE4885"/>
    <w:rsid w:val="00AF47DD"/>
    <w:rsid w:val="00AF7005"/>
    <w:rsid w:val="00AF77BB"/>
    <w:rsid w:val="00B00E68"/>
    <w:rsid w:val="00B043BC"/>
    <w:rsid w:val="00B07532"/>
    <w:rsid w:val="00B200BF"/>
    <w:rsid w:val="00B21311"/>
    <w:rsid w:val="00B238DA"/>
    <w:rsid w:val="00B30623"/>
    <w:rsid w:val="00B31703"/>
    <w:rsid w:val="00B368FF"/>
    <w:rsid w:val="00B41BC8"/>
    <w:rsid w:val="00B42434"/>
    <w:rsid w:val="00B46D25"/>
    <w:rsid w:val="00B55BF3"/>
    <w:rsid w:val="00B63C95"/>
    <w:rsid w:val="00B770E4"/>
    <w:rsid w:val="00B774E3"/>
    <w:rsid w:val="00B77BCB"/>
    <w:rsid w:val="00B77F69"/>
    <w:rsid w:val="00B841A8"/>
    <w:rsid w:val="00B84EC4"/>
    <w:rsid w:val="00B94433"/>
    <w:rsid w:val="00B97E27"/>
    <w:rsid w:val="00BA002E"/>
    <w:rsid w:val="00BA3977"/>
    <w:rsid w:val="00BA7081"/>
    <w:rsid w:val="00BB064F"/>
    <w:rsid w:val="00BB0FEA"/>
    <w:rsid w:val="00BB1E3A"/>
    <w:rsid w:val="00BB5995"/>
    <w:rsid w:val="00BB7D2E"/>
    <w:rsid w:val="00BB7F50"/>
    <w:rsid w:val="00BC2590"/>
    <w:rsid w:val="00BC2BF7"/>
    <w:rsid w:val="00BD6486"/>
    <w:rsid w:val="00BF04FD"/>
    <w:rsid w:val="00BF1208"/>
    <w:rsid w:val="00BF2D45"/>
    <w:rsid w:val="00BF51AF"/>
    <w:rsid w:val="00BF5436"/>
    <w:rsid w:val="00BF599F"/>
    <w:rsid w:val="00C04FDB"/>
    <w:rsid w:val="00C070B6"/>
    <w:rsid w:val="00C07568"/>
    <w:rsid w:val="00C134BF"/>
    <w:rsid w:val="00C1594F"/>
    <w:rsid w:val="00C22210"/>
    <w:rsid w:val="00C2274F"/>
    <w:rsid w:val="00C248A5"/>
    <w:rsid w:val="00C24DE8"/>
    <w:rsid w:val="00C31AC0"/>
    <w:rsid w:val="00C32644"/>
    <w:rsid w:val="00C34269"/>
    <w:rsid w:val="00C354C9"/>
    <w:rsid w:val="00C35E42"/>
    <w:rsid w:val="00C35FEB"/>
    <w:rsid w:val="00C37323"/>
    <w:rsid w:val="00C402E6"/>
    <w:rsid w:val="00C42FF3"/>
    <w:rsid w:val="00C4759F"/>
    <w:rsid w:val="00C55E15"/>
    <w:rsid w:val="00C60B30"/>
    <w:rsid w:val="00C6530D"/>
    <w:rsid w:val="00C6711C"/>
    <w:rsid w:val="00C709F0"/>
    <w:rsid w:val="00C76DFE"/>
    <w:rsid w:val="00C81744"/>
    <w:rsid w:val="00C909C7"/>
    <w:rsid w:val="00CA14FC"/>
    <w:rsid w:val="00CA1530"/>
    <w:rsid w:val="00CA5E22"/>
    <w:rsid w:val="00CA67FC"/>
    <w:rsid w:val="00CA7216"/>
    <w:rsid w:val="00CB5EF3"/>
    <w:rsid w:val="00CC7919"/>
    <w:rsid w:val="00CD2BC0"/>
    <w:rsid w:val="00CE0EB8"/>
    <w:rsid w:val="00CE2C10"/>
    <w:rsid w:val="00CE41FA"/>
    <w:rsid w:val="00CF49AA"/>
    <w:rsid w:val="00CF6BD2"/>
    <w:rsid w:val="00CF7F36"/>
    <w:rsid w:val="00D078D2"/>
    <w:rsid w:val="00D10182"/>
    <w:rsid w:val="00D15B0E"/>
    <w:rsid w:val="00D23109"/>
    <w:rsid w:val="00D274EE"/>
    <w:rsid w:val="00D34F9E"/>
    <w:rsid w:val="00D35603"/>
    <w:rsid w:val="00D41916"/>
    <w:rsid w:val="00D42585"/>
    <w:rsid w:val="00D44779"/>
    <w:rsid w:val="00D534A8"/>
    <w:rsid w:val="00D54F06"/>
    <w:rsid w:val="00D642B8"/>
    <w:rsid w:val="00D66731"/>
    <w:rsid w:val="00D67A4B"/>
    <w:rsid w:val="00D8126A"/>
    <w:rsid w:val="00D81F61"/>
    <w:rsid w:val="00D827FE"/>
    <w:rsid w:val="00D87D7B"/>
    <w:rsid w:val="00D928EB"/>
    <w:rsid w:val="00DA315D"/>
    <w:rsid w:val="00DA3C7B"/>
    <w:rsid w:val="00DA6F26"/>
    <w:rsid w:val="00DB59DD"/>
    <w:rsid w:val="00DB606B"/>
    <w:rsid w:val="00DC10E5"/>
    <w:rsid w:val="00DC2416"/>
    <w:rsid w:val="00DC5ED8"/>
    <w:rsid w:val="00DD3A08"/>
    <w:rsid w:val="00DD6186"/>
    <w:rsid w:val="00DE354A"/>
    <w:rsid w:val="00DF70CC"/>
    <w:rsid w:val="00E02AF7"/>
    <w:rsid w:val="00E03E6F"/>
    <w:rsid w:val="00E06FBC"/>
    <w:rsid w:val="00E11ADA"/>
    <w:rsid w:val="00E1333D"/>
    <w:rsid w:val="00E24871"/>
    <w:rsid w:val="00E359ED"/>
    <w:rsid w:val="00E42820"/>
    <w:rsid w:val="00E43C58"/>
    <w:rsid w:val="00E55CE4"/>
    <w:rsid w:val="00E6026F"/>
    <w:rsid w:val="00E609A5"/>
    <w:rsid w:val="00E637EF"/>
    <w:rsid w:val="00E642C1"/>
    <w:rsid w:val="00E67C00"/>
    <w:rsid w:val="00E75C04"/>
    <w:rsid w:val="00E76FA4"/>
    <w:rsid w:val="00E80B94"/>
    <w:rsid w:val="00E84C62"/>
    <w:rsid w:val="00E9001C"/>
    <w:rsid w:val="00E90F6D"/>
    <w:rsid w:val="00EB2CB9"/>
    <w:rsid w:val="00EC29D1"/>
    <w:rsid w:val="00EC2CEA"/>
    <w:rsid w:val="00ED2A88"/>
    <w:rsid w:val="00ED5CE3"/>
    <w:rsid w:val="00EE1270"/>
    <w:rsid w:val="00EE37BA"/>
    <w:rsid w:val="00EF3A31"/>
    <w:rsid w:val="00EF54A9"/>
    <w:rsid w:val="00EF69C6"/>
    <w:rsid w:val="00EF726C"/>
    <w:rsid w:val="00EF762B"/>
    <w:rsid w:val="00F003CB"/>
    <w:rsid w:val="00F01313"/>
    <w:rsid w:val="00F02CCE"/>
    <w:rsid w:val="00F03E62"/>
    <w:rsid w:val="00F055A0"/>
    <w:rsid w:val="00F06AD5"/>
    <w:rsid w:val="00F1282C"/>
    <w:rsid w:val="00F15AAD"/>
    <w:rsid w:val="00F17BAE"/>
    <w:rsid w:val="00F21F84"/>
    <w:rsid w:val="00F253B8"/>
    <w:rsid w:val="00F30CA2"/>
    <w:rsid w:val="00F317DA"/>
    <w:rsid w:val="00F34072"/>
    <w:rsid w:val="00F35AE8"/>
    <w:rsid w:val="00F37979"/>
    <w:rsid w:val="00F43067"/>
    <w:rsid w:val="00F43879"/>
    <w:rsid w:val="00F57CED"/>
    <w:rsid w:val="00F64021"/>
    <w:rsid w:val="00F74BD5"/>
    <w:rsid w:val="00F76E1D"/>
    <w:rsid w:val="00F80F1D"/>
    <w:rsid w:val="00F85C9B"/>
    <w:rsid w:val="00F8608A"/>
    <w:rsid w:val="00F870BF"/>
    <w:rsid w:val="00F96FBE"/>
    <w:rsid w:val="00FA0193"/>
    <w:rsid w:val="00FB148B"/>
    <w:rsid w:val="00FB721E"/>
    <w:rsid w:val="00FB797C"/>
    <w:rsid w:val="00FC08C4"/>
    <w:rsid w:val="00FC17F7"/>
    <w:rsid w:val="00FD7E33"/>
    <w:rsid w:val="00FE1171"/>
    <w:rsid w:val="00FE4B10"/>
    <w:rsid w:val="00FE512D"/>
    <w:rsid w:val="00FE624B"/>
    <w:rsid w:val="00FE706A"/>
    <w:rsid w:val="00FF173E"/>
    <w:rsid w:val="00FF7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ActionsPane3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398E40"/>
  <w15:docId w15:val="{D06BDB3A-9B3E-4028-9952-CD056A426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9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F49A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49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49A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C389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E642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42C1"/>
  </w:style>
  <w:style w:type="paragraph" w:styleId="Footer">
    <w:name w:val="footer"/>
    <w:basedOn w:val="Normal"/>
    <w:link w:val="FooterChar"/>
    <w:uiPriority w:val="99"/>
    <w:unhideWhenUsed/>
    <w:rsid w:val="00E642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42C1"/>
  </w:style>
  <w:style w:type="character" w:styleId="IntenseEmphasis">
    <w:name w:val="Intense Emphasis"/>
    <w:basedOn w:val="DefaultParagraphFont"/>
    <w:uiPriority w:val="21"/>
    <w:qFormat/>
    <w:rsid w:val="00EC2CEA"/>
    <w:rPr>
      <w:b/>
      <w:bCs/>
      <w:i/>
      <w:iCs/>
      <w:color w:val="4F81BD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2CEA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2CEA"/>
    <w:rPr>
      <w:b/>
      <w:bCs/>
      <w:i/>
      <w:iCs/>
      <w:color w:val="4F81BD" w:themeColor="accent1"/>
    </w:rPr>
  </w:style>
  <w:style w:type="character" w:styleId="Strong">
    <w:name w:val="Strong"/>
    <w:basedOn w:val="DefaultParagraphFont"/>
    <w:uiPriority w:val="22"/>
    <w:qFormat/>
    <w:rsid w:val="00EC2CEA"/>
    <w:rPr>
      <w:b/>
      <w:bCs/>
    </w:rPr>
  </w:style>
  <w:style w:type="character" w:styleId="IntenseReference">
    <w:name w:val="Intense Reference"/>
    <w:basedOn w:val="DefaultParagraphFont"/>
    <w:uiPriority w:val="32"/>
    <w:qFormat/>
    <w:rsid w:val="00EC2CEA"/>
    <w:rPr>
      <w:b/>
      <w:bCs/>
      <w:smallCaps/>
      <w:color w:val="C0504D" w:themeColor="accent2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sid w:val="008302C6"/>
    <w:rPr>
      <w:i/>
      <w:iCs/>
      <w:color w:val="808080" w:themeColor="text1" w:themeTint="7F"/>
    </w:rPr>
  </w:style>
  <w:style w:type="character" w:styleId="Hyperlink">
    <w:name w:val="Hyperlink"/>
    <w:basedOn w:val="DefaultParagraphFont"/>
    <w:uiPriority w:val="99"/>
    <w:unhideWhenUsed/>
    <w:rsid w:val="001D6A37"/>
    <w:rPr>
      <w:color w:val="0000FF" w:themeColor="hyperlink"/>
      <w:u w:val="none"/>
    </w:rPr>
  </w:style>
  <w:style w:type="paragraph" w:customStyle="1" w:styleId="Default">
    <w:name w:val="Default"/>
    <w:rsid w:val="00F0131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9360C5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DA6F26"/>
    <w:rPr>
      <w:color w:val="800080" w:themeColor="followedHyperlink"/>
      <w:u w:val="single"/>
    </w:rPr>
  </w:style>
  <w:style w:type="paragraph" w:customStyle="1" w:styleId="Style0">
    <w:name w:val="Style0"/>
    <w:basedOn w:val="Normal"/>
    <w:uiPriority w:val="99"/>
    <w:rsid w:val="00606DBB"/>
    <w:pPr>
      <w:autoSpaceDE w:val="0"/>
      <w:autoSpaceDN w:val="0"/>
      <w:spacing w:after="0" w:line="240" w:lineRule="auto"/>
    </w:pPr>
    <w:rPr>
      <w:rFonts w:ascii="Arial" w:eastAsiaTheme="minorHAnsi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0301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9658">
      <w:bodyDiv w:val="1"/>
      <w:marLeft w:val="720"/>
      <w:marRight w:val="720"/>
      <w:marTop w:val="720"/>
      <w:marBottom w:val="7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aurie\AppData\Roaming\MinutesMakerWord\d9321f10-3bd0-47c9-9408-6a51359aa749\66095da6-70bb-4861-b11b-af0e4f9921e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124B89777F7044BEA3661CBE7C3BDD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FE236A-7C03-4265-B737-5D789E097FCE}"/>
      </w:docPartPr>
      <w:docPartBody>
        <w:p w:rsidR="000636E9" w:rsidRDefault="000636E9">
          <w:pPr>
            <w:pStyle w:val="124B89777F7044BEA3661CBE7C3BDDDB"/>
          </w:pPr>
          <w:r w:rsidRPr="00BD6677">
            <w:rPr>
              <w:rStyle w:val="PlaceholderText"/>
            </w:rPr>
            <w:t>Choose a building block.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36E9"/>
    <w:rsid w:val="000636E9"/>
    <w:rsid w:val="00164675"/>
    <w:rsid w:val="00825200"/>
    <w:rsid w:val="008D7757"/>
    <w:rsid w:val="00B23848"/>
    <w:rsid w:val="00C13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636E9"/>
    <w:rPr>
      <w:color w:val="808080"/>
    </w:rPr>
  </w:style>
  <w:style w:type="paragraph" w:customStyle="1" w:styleId="124B89777F7044BEA3661CBE7C3BDDDB">
    <w:name w:val="124B89777F7044BEA3661CBE7C3BDDDB"/>
  </w:style>
  <w:style w:type="paragraph" w:customStyle="1" w:styleId="970ED3A8731449FF88F653FFAD5743D6">
    <w:name w:val="970ED3A8731449FF88F653FFAD5743D6"/>
  </w:style>
  <w:style w:type="paragraph" w:customStyle="1" w:styleId="BC2D8D839E164DF1B1FF2685C09BC683">
    <w:name w:val="BC2D8D839E164DF1B1FF2685C09BC683"/>
    <w:rsid w:val="000636E9"/>
  </w:style>
  <w:style w:type="paragraph" w:customStyle="1" w:styleId="4333F871657B4CAFBD13DE562A03FE1E">
    <w:name w:val="4333F871657B4CAFBD13DE562A03FE1E"/>
    <w:rsid w:val="000636E9"/>
  </w:style>
  <w:style w:type="paragraph" w:customStyle="1" w:styleId="C0A096B67DFB48AA8CF993199C3549FF">
    <w:name w:val="C0A096B67DFB48AA8CF993199C3549FF"/>
    <w:rsid w:val="000636E9"/>
  </w:style>
  <w:style w:type="paragraph" w:customStyle="1" w:styleId="675E55DF20754D7CB3798E5FC9434D17">
    <w:name w:val="675E55DF20754D7CB3798E5FC9434D17"/>
    <w:rsid w:val="000636E9"/>
  </w:style>
  <w:style w:type="paragraph" w:customStyle="1" w:styleId="00C89D74BE40498CA0D1DA3CF363CF92">
    <w:name w:val="00C89D74BE40498CA0D1DA3CF363CF92"/>
    <w:rsid w:val="000636E9"/>
  </w:style>
  <w:style w:type="paragraph" w:customStyle="1" w:styleId="16A1AEA1EDB84988B8E3A497A4F0C267">
    <w:name w:val="16A1AEA1EDB84988B8E3A497A4F0C267"/>
    <w:rsid w:val="000636E9"/>
  </w:style>
  <w:style w:type="paragraph" w:customStyle="1" w:styleId="1DB3CE70A9144E3E9A334C038C45509F">
    <w:name w:val="1DB3CE70A9144E3E9A334C038C45509F"/>
    <w:rsid w:val="000636E9"/>
  </w:style>
  <w:style w:type="paragraph" w:customStyle="1" w:styleId="B23C89A1A69A4750A01DC645A416695F">
    <w:name w:val="B23C89A1A69A4750A01DC645A416695F"/>
    <w:rsid w:val="000636E9"/>
  </w:style>
  <w:style w:type="paragraph" w:customStyle="1" w:styleId="A8E7EEC602614220A3CA62253A0D46EC">
    <w:name w:val="A8E7EEC602614220A3CA62253A0D46EC"/>
    <w:rsid w:val="000636E9"/>
  </w:style>
  <w:style w:type="paragraph" w:customStyle="1" w:styleId="C2F72E5CE7FC4D1F9FAD2805177E878F">
    <w:name w:val="C2F72E5CE7FC4D1F9FAD2805177E878F"/>
    <w:rsid w:val="000636E9"/>
  </w:style>
  <w:style w:type="paragraph" w:customStyle="1" w:styleId="801078FE383E4E6D9714F44EB8CED304">
    <w:name w:val="801078FE383E4E6D9714F44EB8CED304"/>
    <w:rsid w:val="000636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2012-06-26T00:00:00</PublishDate>
  <Abstract/>
  <CompanyAddress>[Address]</CompanyAddress>
  <CompanyPhone/>
  <CompanyFax/>
  <CompanyEmail/>
</CoverPageProperties>
</file>

<file path=customXml/item2.xml><?xml version="1.0" encoding="utf-8"?>
<TransformationDefinition>
  <DocumentItemType Type="AgendaItem" DisplayName="Agenda Item">
    <Differentiation DisplayName="1st Lvl Unnumbered w Suggested" Active="False">
      <Condition DisplayName="First Level" ComparisonType="ItemDepthComparison">
        <ItemDepthComparison EvaluateExpressionTo="true" Depth="0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Condition DisplayName="Suggested" ComparisonType="ItemPropertyComparison">
        <ItemPropertyComparison Property="SuggestedAction" InterpretAs="String" ComparisonOp="NotEqual" CompareTo="String" String="" RegEx=""/>
      </Condition>
      <DocumentItemTemplate DisplayName="1st Lvl Unnum Suggest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1st Lvl Unnumbered" Active="True">
      <Condition DisplayName="First Level" ComparisonType="ItemDepthComparison">
        <ItemDepthComparison EvaluateExpressionTo="true" Depth="0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1st Lvl Un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1st Lvl Numbered w Suggested" Active="False">
      <Condition DisplayName="First Level" ComparisonType="ItemDepthComparison">
        <ItemDepthComparison EvaluateExpressionTo="true" Depth="0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Condition DisplayName="Suggested" ComparisonType="ItemPropertyComparison">
        <ItemPropertyComparison Property="SuggestedAction" InterpretAs="String" ComparisonOp="NotEqual" CompareTo="String" String="" RegEx=""/>
      </Condition>
      <DocumentItemTemplate DisplayName="1st Lvl Num Suggest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1st Lvl Numbered" Active="True">
      <Condition DisplayName="First Level" ComparisonType="ItemDepthComparison">
        <ItemDepthComparison EvaluateExpressionTo="true" Depth="0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*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*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*\W(?:\w\w?)?)\W\s*"/>
      </Condition>
      <DocumentItemTemplate DisplayName="1st Lvl 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2nd Lvl Unnumbered w Suggested" Active="False">
      <Condition DisplayName="Second Level" ComparisonType="ItemDepthComparison">
        <ItemDepthComparison EvaluateExpressionTo="true" Depth="1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2nd Lvl Unnum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2nd Lvl Unnumbered" Active="True">
      <Condition DisplayName="Second Level" ComparisonType="ItemDepthComparison">
        <ItemDepthComparison EvaluateExpressionTo="true" Depth="1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2nd Lvl Un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2nd Lvl Numbered w Suggested" Active="False">
      <Condition DisplayName="Second Level" ComparisonType="ItemDepthComparison">
        <ItemDepthComparison EvaluateExpressionTo="true" Depth="1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DocumentItemTemplate DisplayName="2nd Lvl Numbered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2nd Lvl Numbered" Active="True">
      <Condition DisplayName="Second Level" ComparisonType="ItemDepthComparison">
        <ItemDepthComparison EvaluateExpressionTo="true" Depth="1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*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*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*\W(?:\w\w?)?)\W\s*"/>
      </Condition>
      <DocumentItemTemplate DisplayName="2nd Lvl 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3rd Lvl Unnumbered w Suggested" Active="False">
      <Condition DisplayName="Third Level" ComparisonType="ItemDepthComparison">
        <ItemDepthComparison EvaluateExpressionTo="true" Depth="2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3rd Lvl Unnumbered Suggested" Active="True"/>
      <Condition DisplayName="Suggested Action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3rd Lvl Unnumbered" Active="False">
      <Condition DisplayName="Third Level" ComparisonType="ItemDepthComparison">
        <ItemDepthComparison EvaluateExpressionTo="true" Depth="2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3rd Lvl Un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3rd Lvl Numbered w Suggested" Active="False">
      <Condition DisplayName="Third Level" ComparisonType="ItemDepthComparison">
        <ItemDepthComparison EvaluateExpressionTo="true" Depth="2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  <DocumentItemTemplate DisplayName="3rdLvl Numbered Suggested" Active="True"/>
    </Differentiation>
    <Differentiation DisplayName="3rd Lvl Numbered" Active="False">
      <Condition DisplayName="Third Level" ComparisonType="ItemDepthComparison">
        <ItemDepthComparison EvaluateExpressionTo="true" Depth="2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*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*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*\W(?:\w\w?)?)\W\s*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  <DocumentItemTemplate DisplayName="3rd Lvl Numbered " Active="True"/>
    </Differentiation>
    <Differentiation DisplayName="4th Lvl Unnumbered w Suggested" Active="False">
      <Condition DisplayName="Fourth Level" ComparisonType="ItemDepthComparison">
        <ItemDepthComparison EvaluateExpressionTo="true" Depth="3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4th Lvl Unnumbered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4th Lvl Unnumbered" Active="False">
      <Condition DisplayName="Fourth Level" ComparisonType="ItemDepthComparison">
        <ItemDepthComparison EvaluateExpressionTo="true" Depth="3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4th Lvl Un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4th Lvl Numbered w Suggested" Active="False">
      <Condition DisplayName="Fourth Level" ComparisonType="ItemDepthComparison">
        <ItemDepthComparison EvaluateExpressionTo="true" Depth="3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DocumentItemTemplate DisplayName="4th Lvl Numbered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4th Lvl Numbered" Active="False">
      <Condition DisplayName="Fourth Level" ComparisonType="ItemDepthComparison">
        <ItemDepthComparison EvaluateExpressionTo="true" Depth="3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*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*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*\W(?:\w\w?)?)\W\s*"/>
      </Condition>
      <DocumentItemTemplate DisplayName="4th Lvl 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5th Lvl Unnumbered w Suggested" Active="False">
      <Condition DisplayName="Fifth Level" ComparisonType="ItemDepthComparison">
        <ItemDepthComparison EvaluateExpressionTo="true" Depth="4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5th Lvl Unnumbered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5th Lvl Unnumbered" Active="False">
      <Condition DisplayName="Fifth Level" ComparisonType="ItemDepthComparison">
        <ItemDepthComparison EvaluateExpressionTo="true" Depth="4"/>
      </Condition>
      <Transformation DisplayName="Agenda Item Text" TransformationType="PropertyAssigner">
        <PropertyAssigner Path="" ItemType="AgendaItem" DocumentItemProperty="AgendaItemText" FormatOption="None"/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Condition DisplayName="Unnumbered" ComparisonType="RelatedItemPropertyComparison">
        <RelatedItemPropertyComparison Path="" ItemType="AgendaItem" Property="AgendaItemText" ComparisonOp="NotEqual" CompareTo="RegEx" InterpretAs="String" String="" CurrentItemProperty="" RegEx="^(\w\w?\W(?:\w\w?)?)\W\s*"/>
      </Condition>
      <DocumentItemTemplate DisplayName="5th Lvl Unnumbered" Active="True"/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5th Lvl Numbered w Suggested" Active="False">
      <Condition DisplayName="Fifth Level" ComparisonType="ItemDepthComparison">
        <ItemDepthComparison EvaluateExpressionTo="true" Depth="4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DocumentItemTemplate DisplayName="5th Lvl Numbered Suggested" Active="True"/>
      <Condition DisplayName="Suggested" ComparisonType="ItemPropertyComparison">
        <ItemPropertyComparison Property="SuggestedAction" InterpretAs="String" ComparisonOp="NotEqual" CompareTo="String" String="" RegEx="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</Differentiation>
    <Differentiation DisplayName="5th Lvl Numbered" Active="False">
      <Condition DisplayName="Fifth Level" ComparisonType="ItemDepthComparison">
        <ItemDepthComparison EvaluateExpressionTo="true" Depth="4"/>
      </Condition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?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?\W(?:\w\w?)?)\W\s*" ReplacementString="" RegEx="True"/>
          </StringReplacementTranslation>
        </PropertyAssigner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Condition DisplayName="Numbered" ComparisonType="RelatedItemPropertyComparison">
        <RelatedItemPropertyComparison Path="" ItemType="AgendaItem" Property="AgendaItemText" ComparisonOp="Equal" CompareTo="RegEx" InterpretAs="String" String="" CurrentItemProperty="" RegEx="^(\w\w?\W(?:\w\w?)?)\W\s*"/>
      </Condition>
      <Transformation DisplayName="Link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  <DocumentItemTemplate DisplayName="5th Lvl Numbered " Active="True"/>
    </Differentiation>
    <Differentiation DisplayName="Default Agenda Item" Active="True">
      <Transformation DisplayName="Extracted Index" TransformationType="PropertyAssigner">
        <PropertyAssigner Path="" ItemType="AgendaItem" DocumentItemProperty="AgendaItemText" FormatOption="StringExtractTranslation">
          <StringExtractTranslation QueryString="^(\w\w*\W(?:\w\w?)?)" RegEx="True"/>
        </PropertyAssigner>
      </Transformation>
      <Transformation DisplayName="Removed index from text" TransformationType="PropertyAssigner">
        <PropertyAssigner Path="" ItemType="AgendaItem" DocumentItemProperty="AgendaItemText" FormatOption="StringReplacementTranslation">
          <StringReplacementTranslation>
            <!--ReplacementTranslation QueryString="" ReplacementString="" RegEx="false" /-->
            <ReplacementTranslation QueryString="^(\w\w*\W(?:\w\w?)?)\W\s*" ReplacementString="" RegEx="True"/>
          </StringReplacementTranslation>
        </PropertyAssigner>
      </Transformation>
      <Transformation DisplayName="Suggested Action" TransformationType="PropertyAssigner">
        <PropertyAssigner Path="" ItemType="AgendaItem" DocumentItemProperty="SuggestedAction" FormatOption="None"/>
      </Transformation>
      <Transformation DisplayName="Department" TransformationType="PropertyAssigner">
        <PropertyAssigner Path="" ItemType="AgendaItem" DocumentItemProperty="Department" FormatOption="StringExtractTranslation">
          <StringExtractTranslation QueryString="(?:\{.+ )(.+)(?:})" RegEx="True"/>
        </PropertyAssigner>
      </Transformation>
      <Transformation DisplayName="Agenda Text" TransformationType="PropertyAssigner">
        <PropertyAssigner Path="" ItemType="AgendaItem" DocumentItemProperty="AgendaItemText" FormatOption="None"/>
      </Transformation>
      <Transformation DisplayName="Entry Time" TransformationType="PropertyAssigner">
        <PropertyAssigner Path="" ItemType="AgendaItem" DocumentItemProperty="EntryTime" FormatOption="TimeSpan"/>
      </Transformation>
      <Transformation DisplayName="Hyperlinked" TransformationType="CodeGeneratorPropertyAssigner">
        <CodeGeneratorPropertyAssigner>
          <Property DisplayName="Assign hyperlink to indexed item" Name="HyperlinkIndexItem" Value="True"/>
          <Property DisplayName="Assign hyperlink to attachment item" Name="HyperlinkAttachmentItem" Value="False"/>
        </CodeGeneratorPropertyAssigner>
      </Transformation>
      <DocumentItemTemplate DisplayName="Default Agenda" Active="True"/>
    </Differentiation>
  </DocumentItemType>
  <DocumentItemType Type="MotionItem" DisplayName="Motion">
    <Differentiation DisplayName="No Seconder (Failed)" Active="True">
      <Transformation DisplayName="Mover" TransformationType="PropertyAssigner">
        <PropertyAssigner Path="" ItemType="MotionItem" DocumentItemProperty="Mover" FormatOption="NameTranslation">
          <NameTranslation NameDictionary="Default Attendee List"/>
        </PropertyAssigner>
      </Transformation>
      <Transformation DisplayName="No Seconder Failed" TransformationType="PropertyAssigner">
        <PropertyAssigner Path="" ItemType="MotionItem" DocumentItemProperty="Seconder" FormatOption="ValueTranslation">
          <ValueTranslation>
            <!--ValuePair Value="" ReplacementValue=""-->
            <ValuePair Value="00000000-0000-0000-0000-000000000002" ReplacementValue="motion failed due to no secondere."/>
          </ValueTranslation>
        </PropertyAssigner>
      </Transformation>
      <Transformation DisplayName="Motion Text" TransformationType="PropertyAssigner">
        <PropertyAssigner Path="" ItemType="MotionItem" DocumentItemProperty="MotionText" FormatOption="None"/>
      </Transformation>
      <Transformation DisplayName="Motion Action" TransformationType="PropertyAssigner">
        <PropertyAssigner Path="" ItemType="MotionItem" DocumentItemProperty="MotionAction" FormatOption="None"/>
      </Transformation>
      <Transformation DisplayName="Entry Time" TransformationType="PropertyAssigner">
        <PropertyAssigner Path="" ItemType="MotionItem" DocumentItemProperty="EntryTime" FormatOption="TimeSpan"/>
      </Transformation>
      <Condition DisplayName="No Seconder (failed)" ComparisonType="ItemPropertyComparison">
        <ItemPropertyComparison Property="Seconder" InterpretAs="String" ComparisonOp="Equal" CompareTo="String" String="00000000-0000-0000-0000-000000000002" RegEx=""/>
      </Condition>
      <DocumentItemTemplate DisplayName="Motion Failed No Seconder" Active="True"/>
    </Differentiation>
    <Differentiation DisplayName="No Seconder Required" Active="True">
      <Transformation DisplayName="Mover" TransformationType="PropertyAssigner">
        <PropertyAssigner Path="" ItemType="MotionItem" DocumentItemProperty="Mover" FormatOption="NameTranslation">
          <NameTranslation NameDictionary="Default Attendee List"/>
        </PropertyAssigner>
      </Transformation>
      <Transformation DisplayName="No Seconder Required" TransformationType="PropertyAssigner">
        <PropertyAssigner Path="" ItemType="MotionItem" DocumentItemProperty="Seconder" FormatOption="ValueTranslation">
          <ValueTranslation>
            <!--ValuePair Value="" ReplacementValue=""-->
            <ValuePair Value="00000000-0000-0000-0000-000000000001" ReplacementValue="no seconder required."/>
          </ValueTranslation>
        </PropertyAssigner>
      </Transformation>
      <Transformation DisplayName="Motion Text" TransformationType="PropertyAssigner">
        <PropertyAssigner Path="" ItemType="MotionItem" DocumentItemProperty="MotionText" FormatOption="None"/>
      </Transformation>
      <Transformation DisplayName="Motion Action" TransformationType="PropertyAssigner">
        <PropertyAssigner Path="" ItemType="MotionItem" DocumentItemProperty="MotionAction" FormatOption="None"/>
      </Transformation>
      <Transformation DisplayName="Entry Time" TransformationType="PropertyAssigner">
        <PropertyAssigner Path="" ItemType="MotionItem" DocumentItemProperty="EntryTime" FormatOption="TimeSpan"/>
      </Transformation>
      <Condition DisplayName="No Seconder Required" ComparisonType="ItemPropertyComparison">
        <ItemPropertyComparison Property="Seconder" InterpretAs="String" ComparisonOp="Equal" CompareTo="String" String="00000000-0000-0000-0000-000000000001" RegEx=""/>
      </Condition>
      <DocumentItemTemplate DisplayName="No Seconder Required" Active="True"/>
    </Differentiation>
    <Differentiation DisplayName="Default Motion" Active="True">
      <Transformation DisplayName="Mover" TransformationType="PropertyAssigner">
        <PropertyAssigner Path="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" ItemType="MotionItem" DocumentItemProperty="Seconder" FormatOption="NameTranslation">
          <NameTranslation NameDictionary="Default Attendee List"/>
        </PropertyAssigner>
      </Transformation>
      <Transformation DisplayName="Motion Text" TransformationType="PropertyAssigner">
        <PropertyAssigner Path="" ItemType="MotionItem" DocumentItemProperty="MotionText" FormatOption="None"/>
      </Transformation>
      <Transformation DisplayName="Motion Action" TransformationType="PropertyAssigner">
        <PropertyAssigner Path="" ItemType="MotionItem" DocumentItemProperty="MotionAction" FormatOption="None"/>
      </Transformation>
      <Transformation DisplayName="Entry Time" TransformationType="PropertyAssigner">
        <PropertyAssigner Path="" ItemType="MotionItem" DocumentItemProperty="EntryTime" FormatOption="TimeSpan"/>
      </Transformation>
      <DocumentItemTemplate DisplayName="Default Motion" Active="True"/>
    </Differentiation>
  </DocumentItemType>
  <DocumentItemType Type="VoteItem" DisplayName="Vote">
    <Differentiation DisplayName="Unanimous Vote No 2nd Required" Active="Tru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Unanimous Vote" ComparisonType="VoteTallyComparison">
        <VoteTallyComparison ComparisonOp="Equal" VoteRatio="1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Entry Time" TransformationType="PropertyAssigner">
        <PropertyAssigner Path="" ItemType="VoteItem" DocumentItemProperty="EntryTime" FormatOption="TimeSpan"/>
      </Transforma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DocumentItemTemplate DisplayName="unanimous vote with no seconder" Active="True"/>
    </Differentiation>
    <Differentiation DisplayName="Unanimous Vote" Active="Tru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Unanimous Vote" ComparisonType="VoteTallyComparison">
        <VoteTallyComparison ComparisonOp="Equal" VoteRatio="1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Unanimous vote" Active="True"/>
    </Differentiation>
    <Differentiation DisplayName="Yes/No Vote No 2nd" Active="False">
      <Condition DisplayName="Yes/No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Recuse/No Abstain/No Absent 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 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 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 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 No 2nd required" Active="True"/>
    </Differentiation>
    <Differentiation DisplayName="Yes/No Vote" Active="False">
      <Condition DisplayName="Yes/No " ComparisonType="VoteTallyComparison">
        <RollCallTallyComparison ComparisonOp="" RollCallRatio="">
          <SourceAttendanceTypes>
            <AttendanceType DisplayName="Present" Value="1" IsSelected="false"/>
            <AttendanceType DisplayName="Absent" Value="0" IsSelected="false"/>
            <AttendanceType DisplayName="Excused" Value="2" IsSelected="false"/>
          </SourceAttendanceTypes>
          <TotalAttendanceTypes>
            <AttendanceType DisplayName="Present" Value="1" IsSelected="false"/>
            <AttendanceType DisplayName="Absent" Value="0" IsSelected="false"/>
            <AttendanceType DisplayName="Excused" Value="2" IsSelected="false"/>
          </TotalAttendanceTypes>
        </RollCallTallyComparison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Recuse/No Absent/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im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No Vote" Active="True"/>
    </Differentiation>
    <Differentiation DisplayName="Yes/Abstain Vote No 2nd" Active="False">
      <Condition DisplayName="Yes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/No Absent/No Recuse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 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 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tain with No 2nd" Active="True"/>
    </Differentiation>
    <Differentiation DisplayName="Yes/Abstain Vote" Active="False">
      <Condition DisplayName="Yes/Abstain 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No Recuse/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l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tain Vote" Active="True"/>
    </Differentiation>
    <Differentiation DisplayName="Yes/Absent Vote No 2nd " Active="False">
      <Condition DisplayName="Yes/Absent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Recuse/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ent with No 2nd" Active="True"/>
    </Differentiation>
    <Differentiation DisplayName="Yes/Absent Vote" Active="False">
      <Condition DisplayName="Yes/ Absent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 No Recuse/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 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ent Vote" Active="True"/>
    </Differentiation>
    <Differentiation DisplayName="Yes / Recuse Vote No 2nd" Active="False">
      <Condition DisplayName="Yes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No Abstain/No Absent 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Recuse Vote" Active="True"/>
    </Differentiation>
    <Differentiation DisplayName="Yes/Recuse Vote" Active="False">
      <Condition DisplayName="Yes/Recuse 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 No Abstain/ No Absent 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 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 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 "/>
        </PropertyAssigner>
      </Transformation>
      <Transformation DisplayName="Absent Votes Comma Delimited 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Recuse " Active="True"/>
    </Differentiation>
    <Differentiation DisplayName="Yes/No/Absent Vote No 2nd" Active="False">
      <Condition DisplayName="Yes/No/Absent Vote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Recuse/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  <ValuePair Value="" ReplacementValue="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 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 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 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d Vote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No/Absent Votes with no 2nd" Active="True"/>
    </Differentiation>
    <Differentiation DisplayName="Yes/No/Absent Vote" Active="False">
      <Condition DisplayName="Yes/No/Absent Vote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atin/No Recused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  <ValuePair Value="" ReplacementValue="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 Votes Comma Delimited 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 NL Delimited 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 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/Absent Vote" Active="True"/>
    </Differentiation>
    <Differentiation DisplayName="Abstain Passed No 2n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No Recuse" ComparisonType="VoteTallyComparison">
        <ItemPropertyComparison Property="Passage" InterpretAs="Int32" ComparisonOp="Equal" CompareTo="String" String="1" RegEx=""/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Yes, No, Abstain with no seconde" Active="True"/>
      <Condition DisplayName="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Yes/No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</Differentiation>
    <Differentiation DisplayName="Abstain Passe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Yes/No/Abstain" ComparisonType="VoteTallyComparison">
        <ItemPropertyComparison Property="Passage" InterpretAs="Int32" ComparisonOp="Equal" CompareTo="String" String="1" RegEx=""/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recuse" ComparisonType="VoteTallyComparison">
        <ItemPropertyComparison Property="Passage" InterpretAs="Int32" ComparisonOp="Equal" CompareTo="String" String="1" RegEx=""/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Yes, No, Abstain vote" Active="True"/>
      <Condition DisplayName="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</Differentiation>
    <Differentiation DisplayName="Recuse Passed No 2n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Yes/No/Recuse" ComparisonType="VoteTallyComparison">
        <ItemPropertyComparison Property="Passage" InterpretAs="Int32" ComparisonOp="Equal" CompareTo="String" String="1" RegEx=""/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yes, no, recuse with no seconder" Active="True"/>
      <Condition DisplayName="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</Differentiation>
    <Differentiation DisplayName="Recuse Passe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Yes/no/recuse" ComparisonType="VoteTallyComparison">
        <ItemPropertyComparison Property="Passage" InterpretAs="Int32" ComparisonOp="Equal" CompareTo="String" String="1" RegEx=""/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ent/No Abstain" ComparisonType="VoteTallyComparison">
        <ItemPropertyComparison Property="Passage" InterpretAs="Int32" ComparisonOp="Equal" CompareTo="String" String="1" RegEx=""/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Entry Time" TransformationType="PropertyAssigner">
        <PropertyAssigner Path="" ItemType="NoteItem" DocumentItemProperty="EntryTime" FormatOption="TimeSpan"/>
      </Transformation>
      <DocumentItemTemplate DisplayName="Yes, No, Recuse vote" Active="True"/>
    </Differentiation>
    <Differentiation DisplayName="Yes/Abstain/Absent No 2nd" Active="False">
      <Condition DisplayName="Yes/Abstain/Absent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Recuse/No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tain/Absent with 2nd" Active="True"/>
    </Differentiation>
    <Differentiation DisplayName="Yes/Abstain/Absent Vote" Active="False">
      <Condition DisplayName="Yes/Abstain/Absent" ComparisonType="VoteTallyComparison">
        <RollCallTallyComparison ComparisonOp="" RollCallRatio="">
          <SourceAttendanceTypes>
            <AttendanceType DisplayName="Present" Value="1" IsSelected="false"/>
            <AttendanceType DisplayName="Absent" Value="0" IsSelected="false"/>
            <AttendanceType DisplayName="Excused" Value="2" IsSelected="false"/>
          </SourceAttendanceTypes>
          <TotalAttendanceTypes>
            <AttendanceType DisplayName="Present" Value="1" IsSelected="false"/>
            <AttendanceType DisplayName="Absent" Value="0" IsSelected="false"/>
            <AttendanceType DisplayName="Excused" Value="2" IsSelected="false"/>
          </TotalAttendanceTypes>
        </RollCallTallyComparison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No Recuse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ent/Abstain " Active="True"/>
    </Differentiation>
    <Differentiation DisplayName="Yes/Abstain/Recuse No 2nd" Active="False">
      <Condition DisplayName="Yes/Abstain/ 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  <ValuePair Value="" ReplacementValue="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d Vote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 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tain/Recuse" Active="True"/>
    </Differentiation>
    <Differentiation DisplayName="Yes/ Abstain/Recuse" Active="False">
      <Condition DisplayName="Yes/Abstain/Recuse 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 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  <ValuePair Value="" ReplacementValue=""/>
          </ValueTranslation>
        </PropertyAssigner>
      </Transformation>
      <Transformation DisplayName="Yes Votes Comma Delimited 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 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 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 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Abstain/Recused" Active="True"/>
    </Differentiation>
    <Differentiation DisplayName="Yes/Absent/Recuse Vote No 2nd" Active="False">
      <Condition DisplayName="Yes/Absent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Condition DisplayName="No/ No Abstain 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ent/Recused with No 2nd" Active="True"/>
    </Differentiation>
    <Differentiation DisplayName="Yes/Absent/Recuse" Active="False">
      <Condition DisplayName="Yes/Absent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/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Total Yes Vote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ent/Recuse" Active="True"/>
    </Differentiation>
    <Differentiation DisplayName="Yes/No/Absent/Abstain Vote No 2nd Required" Active="False">
      <Condition DisplayName="Yes/No/Absent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 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/Absent/Abstain with no se" Active="True"/>
      <Condition DisplayName="No Recuse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</Differentiation>
    <Differentiation DisplayName="Yes/No/Absent/Abstain" Active="False">
      <Condition DisplayName="Yes/No/Absent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 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/Absent/Abstain Vote" Active="True"/>
      <Condition DisplayName="No Recuse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</Differentiation>
    <Differentiation DisplayName="Yes/No/Absent/Recuse Vote No 2nd Req" Active="False">
      <Condition DisplayName="Yes/No/Absent/Recuse" ComparisonType="VoteTallyComparison">
        <VoteTallyComparison ComparisonOp="GreaterThanOrEqual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tain 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s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 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 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/Absent/Recuse with no sec" Active="True"/>
    </Differentiation>
    <Differentiation DisplayName="Yes/No/Absent/Recuse" Active="False">
      <Condition DisplayName="Yes/No/Absent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fals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tain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 " TransformationType="PropertyAssigner">
        <PropertyAssigner Path="ID[Mot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s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 " TransformationType="PropertyAssigner">
        <PropertyAssigner Path="" ItemType="VoteItem" DocumentItemProperty="EntryTime" FormatOption="TimeSpan"/>
      </Transformation>
      <DocumentItemTemplate DisplayName="Yes/No/Absent/Recuse" Active="True"/>
    </Differentiation>
    <Differentiation DisplayName="Recuse / Abstain Vote Passed No 2n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Yes/No/Recuse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Yes,No, Abstain, R with no Sec" Active="True"/>
    </Differentiation>
    <Differentiation DisplayName="Recuse / Abstain Vote Passed" Active="Fals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APPROV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Condition DisplayName="Yes/No/Recuse/Abstain" ComparisonType="VoteTallyComparison">
        <VoteTallyComparison ComparisonOp="GreaterThan" VoteRatio="0/1">
          <Source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fals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Absent" ComparisonType="VoteTallyComparison">
        <VoteTallyComparison ComparisonOp="LessThanOrEqual" VoteRatio="0/1">
          <SourceVoteTypes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Entry Time" TransformationType="PropertyAssigner">
        <PropertyAssigner Path="" ItemType="VoteItem" DocumentItemProperty="EntryTime" FormatOption="TimeSpan"/>
      </Transformation>
      <DocumentItemTemplate DisplayName="Yes, No, Abstain, Recuse Vote" Active="True"/>
    </Differentiation>
    <Differentiation DisplayName="Yes/Absent/Abstain/Recuse Vote No 2nd" Active="False">
      <Condition DisplayName="Yes/Absent/Abstain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Vote" ComparisonType="VoteTallyComparison">
        <ItemPositionComparison EvaluateExpressionTo="true">
          <PositionPath/>
        </ItemPositionComparison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Seconder Required Vote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Passage" FormatOption="NameListTranslation">
          <NameListTranslation NameDictionary="Default Attendee List" FilterValue="2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ent/Abstain/Recuse No 2nd" Active="True"/>
    </Differentiation>
    <Differentiation DisplayName="Yes/Absent/Abstain/Recuse" Active="False">
      <Condition DisplayName="Yes/Abstain/Absent/Recuse" ComparisonType="VoteTallyComparison">
        <VoteTallyComparison ComparisonOp="GreaterThan" VoteRatio="0/1">
          <SourceVoteTypes>
            <VoteType DisplayName="Yea" Value="1" IsSelected="True"/>
            <VoteType DisplayName="Nay" Value="0" IsSelected="false"/>
            <VoteType DisplayName="Abstain" Value="2" IsSelected="True"/>
            <VoteType DisplayName="Absent" Value="3" IsSelected="True"/>
            <VoteType DisplayName="Recused" Value="4" IsSelected="Tru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Condition DisplayName="No Vote" ComparisonType="VoteTallyComparison">
        <VoteTallyComparison ComparisonOp="LessThanOrEqual" VoteRatio="0/1">
          <SourceVoteTypes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SourceVoteTypes>
          <TotalVoteTypes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TotalVoteTypes>
        </VoteTallyComparison>
      </Condition>
      <Transformation DisplayName="Motion Action" TransformationType="PropertyAssigner">
        <PropertyAssigner Path="ID[MorionItemID]" ItemType="MotionItem" DocumentItemProperty="MotionAction" FormatOption="None"/>
      </Transformation>
      <Transformation DisplayName="Motion Text 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s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o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s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s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o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Recuse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s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o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 Vote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Yes/Absent/Abstain/Recuse" Active="false"/>
    </Differentiation>
    <Differentiation DisplayName="No Seconder Required Vote" Active="True">
      <Condition DisplayName="No Seconder Required" ComparisonType="RelatedItemPropertyComparison">
        <RelatedItemPropertyComparison Path="ID[MotionItemID]" ItemType="MotionItem" Property="Seconder" ComparisonOp="Equal" CompareTo="String" InterpretAs="String" String="00000000-0000-0000-0000-000000000001" CurrentItemProperty="" RegEx=""/>
      </Condition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 "/>
            <ValuePair Value="1" ReplacementValue="carri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No seconder required vote" Active="True"/>
    </Differentiation>
    <Differentiation DisplayName="Default Vote" Active="True">
      <Transformation DisplayName="Motion Action" TransformationType="PropertyAssigner">
        <PropertyAssigner Path="ID[MotionItemID]" ItemType="MotionItem" DocumentItemProperty="MotionAction" FormatOption="None"/>
      </Transformation>
      <Transformation DisplayName="Motion Text" TransformationType="PropertyAssigner">
        <PropertyAssigner Path="ID[MotionItemID]" ItemType="MotionItem" DocumentItemProperty="MotionText" FormatOption="None"/>
      </Transformation>
      <Transformation DisplayName="Mover" TransformationType="PropertyAssigner">
        <PropertyAssigner Path="ID[MotionItemID]" ItemType="MotionItem" DocumentItemProperty="Mover" FormatOption="NameTranslation">
          <NameTranslation NameDictionary="Default Attendee List"/>
        </PropertyAssigner>
      </Transformation>
      <Transformation DisplayName="Seconder" TransformationType="PropertyAssigner">
        <PropertyAssigner Path="ID[MotionItemID]" ItemType="MotionItem" DocumentItemProperty="Seconder" FormatOption="NameTranslation">
          <NameTranslation NameDictionary="Default Attendee List"/>
        </PropertyAssigner>
      </Transformation>
      <Transformation DisplayName="Passage" TransformationType="PropertyAssigner">
        <PropertyAssigner Path="" ItemType="VoteItem" DocumentItemProperty="Passage" FormatOption="ValueTranslation">
          <ValueTranslation>
            <!--ValuePair Value="" ReplacementValue=""-->
            <ValuePair Value="0" ReplacementValue="failed"/>
            <ValuePair Value="1" ReplacementValue="carried"/>
          </ValueTranslation>
        </PropertyAssigner>
      </Transformation>
      <Transformation DisplayName="Yea Votes Comma Delimited" TransformationType="PropertyAssigner">
        <PropertyAssigner Path="" ItemType="VoteItem" DocumentItemProperty="VoteEntries" FormatOption="NameListTranslation">
          <NameListTranslation NameDictionary="Default Attendee List" FilterValue="1" ListDelimeter=", " EmptySetReplacementValue="None"/>
        </PropertyAssigner>
      </Transformation>
      <Transformation DisplayName="Nay Votes Comma Delimited" TransformationType="PropertyAssigner">
        <PropertyAssigner Path="" ItemType="VoteItem" DocumentItemProperty="VoteEntries" FormatOption="NameListTranslation">
          <NameListTranslation NameDictionary="Default Attendee List" FilterValue="0" ListDelimeter=", " EmptySetReplacementValue="None"/>
        </PropertyAssigner>
      </Transformation>
      <Transformation DisplayName="Absent Votes Comma Delimited" TransformationType="PropertyAssigner">
        <PropertyAssigner Path="" ItemType="VoteItem" DocumentItemProperty="VoteEntries" FormatOption="NameListTranslation">
          <NameListTranslation NameDictionary="Default Attendee List" FilterValue="3" ListDelimeter=", " EmptySetReplacementValue="None"/>
        </PropertyAssigner>
      </Transformation>
      <Transformation DisplayName="Abstain Votes Comma Delimited" TransformationType="PropertyAssigner">
        <PropertyAssigner Path="" ItemType="VoteItem" DocumentItemProperty="VoteEntries" FormatOption="NameListTranslation">
          <NameListTranslation NameDictionary="Default Attendee List" FilterValue="2" ListDelimeter=", " EmptySetReplacementValue="None"/>
        </PropertyAssigner>
      </Transformation>
      <Transformation DisplayName="Recused Vote Comma Delimited" TransformationType="PropertyAssigner">
        <PropertyAssigner Path="" ItemType="VoteItem" DocumentItemProperty="VoteEntries" FormatOption="NameListTranslation">
          <NameListTranslation NameDictionary="Default Attendee List" FilterValue="4" ListDelimeter=", " EmptySetReplacementValue="None"/>
        </PropertyAssigner>
      </Transformation>
      <Transformation DisplayName="Yea Votes NL Delimited" TransformationType="PropertyAssigner">
        <PropertyAssigner Path="" ItemType="VoteItem" DocumentItemProperty="VoteEntries" FormatOption="NameListTranslation">
          <NameListTranslation NameDictionary="Default Attendee List" FilterValue="1" ListDelimeter="\n" EmptySetReplacementValue="None"/>
        </PropertyAssigner>
      </Transformation>
      <Transformation DisplayName="Nay Votes NL Delimited" TransformationType="PropertyAssigner">
        <PropertyAssigner Path="" ItemType="VoteItem" DocumentItemProperty="VoteEntries" FormatOption="NameListTranslation">
          <NameListTranslation NameDictionary="Default Attendee List" FilterValue="0" ListDelimeter="\n" EmptySetReplacementValue="None"/>
        </PropertyAssigner>
      </Transformation>
      <Transformation DisplayName="Absent Votes NL Delimited" TransformationType="PropertyAssigner">
        <PropertyAssigner Path="" ItemType="VoteItem" DocumentItemProperty="VoteEntries" FormatOption="NameListTranslation">
          <NameListTranslation NameDictionary="Default Attendee List" FilterValue="3" ListDelimeter="\n" EmptySetReplacementValue="None"/>
        </PropertyAssigner>
      </Transformation>
      <Transformation DisplayName="Abstain Votes NL Delimited" TransformationType="PropertyAssigner">
        <PropertyAssigner Path="" ItemType="VoteItem" DocumentItemProperty="VoteEntries" FormatOption="NameListTranslation">
          <NameListTranslation NameDictionary="Default Attendee List" FilterValue="2" ListDelimeter="\n" EmptySetReplacementValue="None"/>
        </PropertyAssigner>
      </Transformation>
      <Transformation DisplayName="Recused Votes NL Delimited" TransformationType="PropertyAssigner">
        <PropertyAssigner Path="" ItemType="VoteItem" DocumentItemProperty="VoteEntries" FormatOption="NameListTranslation">
          <NameListTranslation NameDictionary="Default Attendee List" FilterValue="4" ListDelimeter="\n" EmptySetReplacementValue="None"/>
        </PropertyAssigner>
      </Transformation>
      <Transformation DisplayName="Total Yea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Nay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True"/>
            <VoteType DisplayName="Abstain" Value="2" IsSelected="fals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Absent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True"/>
            <VoteType DisplayName="Recused" Value="4" IsSelected="false"/>
          </CountItemsTranslation>
        </PropertyAssigner>
      </Transformation>
      <Transformation DisplayName="Total Abstain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True"/>
            <VoteType DisplayName="Absent" Value="3" IsSelected="false"/>
            <VoteType DisplayName="Recused" Value="4" IsSelected="false"/>
          </CountItemsTranslation>
        </PropertyAssigner>
      </Transformation>
      <Transformation DisplayName="Total Recused Votes" TransformationType="PropertyAssigner">
        <PropertyAssigner Path="" ItemType="VoteItem" DocumentItemProperty="VoteEntries" FormatOption="CountItemsTranslation">
          <CountItemsTranslation>
            <VoteType DisplayName="Yea" Value="1" IsSelected="false"/>
            <VoteType DisplayName="Nay" Value="0" IsSelected="false"/>
            <VoteType DisplayName="Abstain" Value="2" IsSelected="false"/>
            <VoteType DisplayName="Absent" Value="3" IsSelected="false"/>
            <VoteType DisplayName="Recused" Value="4" IsSelected="true"/>
          </CountItemsTranslation>
        </PropertyAssigner>
      </Transformation>
      <Transformation DisplayName="Total Votes" TransformationType="PropertyAssigner">
        <PropertyAssigner Path="" ItemType="VoteItem" DocumentItemProperty="VoteEntries" FormatOption="CountItemsTranslation">
          <CountItemsTranslation>
            <VoteType DisplayName="Yea" Value="1" IsSelected="True"/>
            <VoteType DisplayName="Nay" Value="0" IsSelected="True"/>
            <VoteType DisplayName="Abstain" Value="2" IsSelected="True"/>
            <VoteType DisplayName="Absent" Value="3" IsSelected="True"/>
            <VoteType DisplayName="Recused" Value="4" IsSelected="True"/>
          </CountItemsTranslation>
        </PropertyAssigner>
      </Transformation>
      <Transformation DisplayName="Entry Time" TransformationType="PropertyAssigner">
        <PropertyAssigner Path="" ItemType="VoteItem" DocumentItemProperty="EntryTime" FormatOption="TimeSpan"/>
      </Transformation>
      <DocumentItemTemplate DisplayName="Default Vote" Active="True"/>
    </Differentiation>
  </DocumentItemType>
  <DocumentItemType Type="NoteItem" DisplayName="Note">
    <Differentiation DisplayName="1st Lvl Public Note" Active="False">
      <Condition DisplayName="First Level" ComparisonType="ItemDepthComparison">
        <ItemDepthComparison EvaluateExpressionTo="true" Depth="0"/>
      </Condition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s Note Text" TransformationType="PropertyAssigner">
        <PropertyAssigner Path="" ItemType="NoteItem" DocumentItemProperty="EditorsNoteText" FormatOption="None"/>
      </Transformation>
      <Condition DisplayName="TimeStamped" ComparisonType="ItemPropertyComparison">
        <ItemPropertyComparison Property="EntryTime" InterpretAs="Int32" ComparisonOp="GreaterThan" CompareTo="String" String="0" RegEx=""/>
      </Condition>
      <Transformation DisplayName="Entry Time" TransformationType="PropertyAssigner">
        <PropertyAssigner Path="" ItemType="NoteItem" DocumentItemProperty="EntryTime" FormatOption="TimeSpan"/>
      </Transformation>
      <DocumentItemTemplate DisplayName="1st Level Public" Active="True"/>
    </Differentiation>
    <Differentiation DisplayName="2nd Lvl Public Note" Active="False">
      <Condition DisplayName="Second Level" ComparisonType="ItemDepthComparison">
        <ItemDepthComparison EvaluateExpressionTo="true" Depth="1"/>
      </Condition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s Note Text" TransformationType="PropertyAssigner">
        <PropertyAssigner Path="" ItemType="NoteItem" DocumentItemProperty="EditorsNoteText" FormatOption="None"/>
      </Transformation>
      <DocumentItemTemplate DisplayName="2nd Level Public" Active="True"/>
    </Differentiation>
    <Differentiation DisplayName="3rd Lvl Public Note" Active="False">
      <Condition DisplayName="Third Level" ComparisonType="ItemDepthComparison">
        <ItemDepthComparison EvaluateExpressionTo="true" Depth="2"/>
      </Condition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s Note Text" TransformationType="PropertyAssigner">
        <PropertyAssigner Path="" ItemType="NoteItem" DocumentItemProperty="EditorsNoteText" FormatOption="None"/>
      </Transformation>
      <DocumentItemTemplate DisplayName="3rd Level Public" Active="True"/>
    </Differentiation>
    <Differentiation DisplayName="4th Lvl Public Note" Active="False">
      <Condition DisplayName="Fourth Level" ComparisonType="ItemDepthComparison">
        <ItemDepthComparison EvaluateExpressionTo="true" Depth="3"/>
      </Condition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s Note Text" TransformationType="PropertyAssigner">
        <PropertyAssigner Path="" ItemType="NoteItem" DocumentItemProperty="EditorsNoteText" FormatOption="None"/>
      </Transformation>
      <DocumentItemTemplate DisplayName="4th Level Public" Active="True"/>
    </Differentiation>
    <Differentiation DisplayName="5th Lvl Public Note" Active="False">
      <Condition DisplayName="Fifth Level" ComparisonType="ItemDepthComparison">
        <ItemDepthComparison EvaluateExpressionTo="true" Depth="4"/>
      </Condition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s Note Text" TransformationType="PropertyAssigner">
        <PropertyAssigner Path="" ItemType="NoteItem" DocumentItemProperty="EditorsNoteText" FormatOption="None"/>
      </Transformation>
      <DocumentItemTemplate DisplayName="5th Level Public" Active="True"/>
    </Differentiation>
    <Differentiation DisplayName="Any Level Public Note" Active="True">
      <Condition DisplayName="Public Note" ComparisonType="ItemPropertyComparison">
        <ItemPropertyComparison Property="Private" InterpretAs="Int32" ComparisonOp="NotEqual" CompareTo="String" String="1" RegEx=""/>
      </Condition>
      <Transformation DisplayName="Note Text" TransformationType="PropertyAssigner">
        <PropertyAssigner Path="" ItemType="NoteItem" DocumentItemProperty="NoteText" FormatOption="None"/>
      </Transformation>
      <Transformation DisplayName="Editor's Note Text" TransformationType="PropertyAssigner">
        <PropertyAssigner Path="" ItemType="NoteItem" DocumentItemProperty="EditorsNoteText" FormatOption="None"/>
      </Transformation>
      <DocumentItemTemplate DisplayName="Public Note Any Level" Active="True"/>
    </Differentiation>
    <Differentiation DisplayName="Default Note" Active="False">
      <DocumentItemTemplate DisplayName="Default Note " Active="True"/>
      <Transformation DisplayName="Note Text" TransformationType="PropertyAssigner">
        <PropertyAssigner Path="" ItemType="NoteItem" DocumentItemProperty="NoteText" FormatOption="None"/>
      </Transformation>
      <Transformation DisplayName="Editor's Note Text" TransformationType="PropertyAssigner">
        <PropertyAssigner Path="" ItemType="NoteItem" DocumentItemProperty="EditorsNoteText" FormatOption="None"/>
      </Transformation>
      <Transformation DisplayName="Entry Time" TransformationType="PropertyAssigner">
        <PropertyAssigner Path="" ItemType="NoteItem" DocumentItemProperty="EntryTime" FormatOption="TimeSpan"/>
      </Transformation>
    </Differentiation>
  </DocumentItemType>
  <DocumentItemType Type="RollcallItem" DisplayName="Roll Call">
    <Differentiation DisplayName="Misc 1" Active="True">
      <Transformation DisplayName="Pre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, " EmptySetReplacementValue="None"/>
        </PropertyAssigner>
      </Transformation>
      <Transformation DisplayName="Ab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, " EmptySetReplacementValue="None"/>
        </PropertyAssigner>
      </Transformation>
      <Transformation DisplayName="Excused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, " EmptySetReplacementValue="None"/>
        </PropertyAssigner>
      </Transformation>
      <Transformation DisplayName="Pre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\n" EmptySetReplacementValue="None"/>
        </PropertyAssigner>
      </Transformation>
      <Transformation DisplayName="Ab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\n" EmptySetReplacementValue="None"/>
        </PropertyAssigner>
      </Transformation>
      <Transformation DisplayName="Excused Members NL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\n" EmptySetReplacementValue="None"/>
        </PropertyAssigner>
      </Transformation>
      <Transformation DisplayName="Total Pre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false"/>
            <AttendanceType DisplayName="Excused" Value="2" IsSelected="false"/>
          </CountItemsTranslation>
        </PropertyAssigner>
      </Transformation>
      <Transformation DisplayName="Total Ab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true"/>
            <AttendanceType DisplayName="Excused" Value="2" IsSelected="false"/>
          </CountItemsTranslation>
        </PropertyAssigner>
      </Transformation>
      <Transformation DisplayName="Total Excused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false"/>
            <AttendanceType DisplayName="Excused" Value="2" IsSelected="True"/>
          </CountItemsTranslation>
        </PropertyAssigner>
      </Transformation>
      <Transformation DisplayName="Total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True"/>
            <AttendanceType DisplayName="Excused" Value="2" IsSelected="True"/>
          </CountItemsTranslation>
        </PropertyAssigner>
      </Transformation>
      <Condition DisplayName="All Present" ComparisonType="RollCallTallyComparison">
        <RollCallTallyComparison ComparisonOp="Equal" RollCallRatio="1/1">
          <SourceAttendanceTypes>
            <AttendanceType DisplayName="Present" Value="1" IsSelected="True"/>
            <AttendanceType DisplayName="Absent" Value="0" IsSelected="false"/>
            <AttendanceType DisplayName="Excused" Value="2" IsSelected="false"/>
          </SourceAttendanceTypes>
          <TotalAttendanceTypes>
            <AttendanceType DisplayName="Present" Value="1" IsSelected="True"/>
            <AttendanceType DisplayName="Absent" Value="0" IsSelected="True"/>
            <AttendanceType DisplayName="Excused" Value="2" IsSelected="True"/>
          </TotalAttendanceTypes>
        </RollCallTallyComparison>
      </Condition>
      <DocumentItemTemplate DisplayName="Present Members" Active="True"/>
    </Differentiation>
    <Differentiation DisplayName="Misc 2" Active="True">
      <Transformation DisplayName="Pre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, " EmptySetReplacementValue="None"/>
        </PropertyAssigner>
      </Transformation>
      <Transformation DisplayName="Ab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, " EmptySetReplacementValue="None"/>
        </PropertyAssigner>
      </Transformation>
      <Transformation DisplayName="Excused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, " EmptySetReplacementValue="None"/>
        </PropertyAssigner>
      </Transformation>
      <Transformation DisplayName="Pre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\n" EmptySetReplacementValue="None"/>
        </PropertyAssigner>
      </Transformation>
      <Transformation DisplayName="Ab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\n" EmptySetReplacementValue="None"/>
        </PropertyAssigner>
      </Transformation>
      <Transformation DisplayName="Excused Members NL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\n" EmptySetReplacementValue="None"/>
        </PropertyAssigner>
      </Transformation>
      <Transformation DisplayName="Total Pre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false"/>
            <AttendanceType DisplayName="Excused" Value="2" IsSelected="false"/>
          </CountItemsTranslation>
        </PropertyAssigner>
      </Transformation>
      <Transformation DisplayName="Total Ab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true"/>
            <AttendanceType DisplayName="Excused" Value="2" IsSelected="false"/>
          </CountItemsTranslation>
        </PropertyAssigner>
      </Transformation>
      <Transformation DisplayName="Total Excused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false"/>
            <AttendanceType DisplayName="Excused" Value="2" IsSelected="True"/>
          </CountItemsTranslation>
        </PropertyAssigner>
      </Transformation>
      <Transformation DisplayName="Total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True"/>
            <AttendanceType DisplayName="Excused" Value="2" IsSelected="True"/>
          </CountItemsTranslation>
        </PropertyAssigner>
      </Transformation>
      <Condition DisplayName="Absent" ComparisonType="RollCallTallyComparison">
        <RollCallTallyComparison ComparisonOp="GreaterThan" RollCallRatio="0/1">
          <SourceAttendanceTypes>
            <AttendanceType DisplayName="Present" Value="1" IsSelected="false"/>
            <AttendanceType DisplayName="Absent" Value="0" IsSelected="True"/>
            <AttendanceType DisplayName="Excused" Value="2" IsSelected="false"/>
          </SourceAttendanceTypes>
          <TotalAttendanceTypes>
            <AttendanceType DisplayName="Present" Value="1" IsSelected="True"/>
            <AttendanceType DisplayName="Absent" Value="0" IsSelected="True"/>
            <AttendanceType DisplayName="Excused" Value="2" IsSelected="True"/>
          </TotalAttendanceTypes>
        </RollCallTallyComparison>
      </Condition>
      <Condition DisplayName="No Excused" ComparisonType="RollCallTallyComparison">
        <RollCallTallyComparison ComparisonOp="LessThanOrEqual" RollCallRatio="0/1">
          <SourceAttendanceTypes>
            <AttendanceType DisplayName="Present" Value="1" IsSelected="false"/>
            <AttendanceType DisplayName="Absent" Value="0" IsSelected="false"/>
            <AttendanceType DisplayName="Excused" Value="2" IsSelected="True"/>
          </SourceAttendanceTypes>
          <TotalAttendanceTypes>
            <AttendanceType DisplayName="Present" Value="1" IsSelected="True"/>
            <AttendanceType DisplayName="Absent" Value="0" IsSelected="True"/>
            <AttendanceType DisplayName="Excused" Value="2" IsSelected="True"/>
          </TotalAttendanceTypes>
        </RollCallTallyComparison>
      </Condition>
      <DocumentItemTemplate DisplayName="Present/Absent Members" Active="True"/>
    </Differentiation>
    <Differentiation DisplayName="Misc 3" Active="True">
      <Transformation DisplayName="Pre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, " EmptySetReplacementValue="None"/>
        </PropertyAssigner>
      </Transformation>
      <Transformation DisplayName="Ab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, " EmptySetReplacementValue="None"/>
        </PropertyAssigner>
      </Transformation>
      <Transformation DisplayName="Excused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, " EmptySetReplacementValue="None"/>
        </PropertyAssigner>
      </Transformation>
      <Transformation DisplayName="Pre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\n" EmptySetReplacementValue="None"/>
        </PropertyAssigner>
      </Transformation>
      <Transformation DisplayName="Ab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\n" EmptySetReplacementValue="None"/>
        </PropertyAssigner>
      </Transformation>
      <Transformation DisplayName="Excused Members NL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\n" EmptySetReplacementValue="None"/>
        </PropertyAssigner>
      </Transformation>
      <Transformation DisplayName="Total Pre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false"/>
            <AttendanceType DisplayName="Excused" Value="2" IsSelected="false"/>
          </CountItemsTranslation>
        </PropertyAssigner>
      </Transformation>
      <Transformation DisplayName="Total Ab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true"/>
            <AttendanceType DisplayName="Excused" Value="2" IsSelected="false"/>
          </CountItemsTranslation>
        </PropertyAssigner>
      </Transformation>
      <Transformation DisplayName="Total Excused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false"/>
            <AttendanceType DisplayName="Excused" Value="2" IsSelected="True"/>
          </CountItemsTranslation>
        </PropertyAssigner>
      </Transformation>
      <Transformation DisplayName="Total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True"/>
            <AttendanceType DisplayName="Excused" Value="2" IsSelected="True"/>
          </CountItemsTranslation>
        </PropertyAssigner>
      </Transformation>
      <Condition DisplayName="No Absent" ComparisonType="RollCallTallyComparison">
        <RollCallTallyComparison ComparisonOp="LessThanOrEqual" RollCallRatio="0/1">
          <SourceAttendanceTypes>
            <AttendanceType DisplayName="Present" Value="1" IsSelected="false"/>
            <AttendanceType DisplayName="Absent" Value="0" IsSelected="True"/>
            <AttendanceType DisplayName="Excused" Value="2" IsSelected="false"/>
          </SourceAttendanceTypes>
          <TotalAttendanceTypes>
            <AttendanceType DisplayName="Present" Value="1" IsSelected="True"/>
            <AttendanceType DisplayName="Absent" Value="0" IsSelected="True"/>
            <AttendanceType DisplayName="Excused" Value="2" IsSelected="True"/>
          </TotalAttendanceTypes>
        </RollCallTallyComparison>
      </Condition>
      <Condition DisplayName="Excused" ComparisonType="RollCallTallyComparison">
        <RollCallTallyComparison ComparisonOp="GreaterThan" RollCallRatio="0/1">
          <SourceAttendanceTypes>
            <AttendanceType DisplayName="Present" Value="1" IsSelected="false"/>
            <AttendanceType DisplayName="Absent" Value="0" IsSelected="false"/>
            <AttendanceType DisplayName="Excused" Value="2" IsSelected="True"/>
          </SourceAttendanceTypes>
          <TotalAttendanceTypes>
            <AttendanceType DisplayName="Present" Value="1" IsSelected="True"/>
            <AttendanceType DisplayName="Absent" Value="0" IsSelected="True"/>
            <AttendanceType DisplayName="Excused" Value="2" IsSelected="True"/>
          </TotalAttendanceTypes>
        </RollCallTallyComparison>
      </Condition>
      <DocumentItemTemplate DisplayName="Present/Excused Members" Active="True"/>
    </Differentiation>
    <Differentiation DisplayName="Default Roll Call" Active="True">
      <Transformation DisplayName="Pre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, " EmptySetReplacementValue="None"/>
        </PropertyAssigner>
      </Transformation>
      <Transformation DisplayName="Absent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, " EmptySetReplacementValue="None"/>
        </PropertyAssigner>
      </Transformation>
      <Transformation DisplayName="Excused Members Comma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, " EmptySetReplacementValue="None"/>
        </PropertyAssigner>
      </Transformation>
      <Transformation DisplayName="Pre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1" ListDelimeter="\n" EmptySetReplacementValue="None"/>
        </PropertyAssigner>
      </Transformation>
      <Transformation DisplayName="Absent Members NL Delimited" TransformationType="PropertyAssigner">
        <PropertyAssigner Path="" ItemType="RollcallItem" DocumentItemProperty="AttendeeStatuses" FormatOption="NameListTranslation">
          <NameListTranslation NameDictionary="Default Attendee List" FilterValue="0" ListDelimeter="\n" EmptySetReplacementValue="None"/>
        </PropertyAssigner>
      </Transformation>
      <Transformation DisplayName="Excused Members NL Delimited" TransformationType="PropertyAssigner">
        <PropertyAssigner Path="" ItemType="RollcallItem" DocumentItemProperty="AttendeeStatuses" FormatOption="NameListTranslation">
          <NameListTranslation NameDictionary="Default Attendee List" FilterValue="2" ListDelimeter="\n" EmptySetReplacementValue="None"/>
        </PropertyAssigner>
      </Transformation>
      <Transformation DisplayName="Total Pre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false"/>
            <AttendanceType DisplayName="Excused" Value="2" IsSelected="false"/>
          </CountItemsTranslation>
        </PropertyAssigner>
      </Transformation>
      <Transformation DisplayName="Total Absent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true"/>
            <AttendanceType DisplayName="Excused" Value="2" IsSelected="false"/>
          </CountItemsTranslation>
        </PropertyAssigner>
      </Transformation>
      <Transformation DisplayName="Total Excused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false"/>
            <AttendanceType DisplayName="Absent" Value="0" IsSelected="false"/>
            <AttendanceType DisplayName="Excused" Value="2" IsSelected="True"/>
          </CountItemsTranslation>
        </PropertyAssigner>
      </Transformation>
      <Transformation DisplayName="Total Members" TransformationType="PropertyAssigner">
        <PropertyAssigner Path="" ItemType="RollcallItem" DocumentItemProperty="AttendeeStatuses" FormatOption="CountItemsTranslation">
          <CountItemsTranslation>
            <AttendanceType DisplayName="Present" Value="1" IsSelected="True"/>
            <AttendanceType DisplayName="Absent" Value="0" IsSelected="True"/>
            <AttendanceType DisplayName="Excused" Value="2" IsSelected="True"/>
          </CountItemsTranslation>
        </PropertyAssigner>
      </Transformation>
      <DocumentItemTemplate DisplayName="Default Comma Delimited Lists" Active="True"/>
    </Differentiation>
  </DocumentItemType>
  <DocumentItemType Type="AttachmentItem" DisplayName="Attachment">
    <Differentiation DisplayName="1st Lvl" Active="False">
      <Condition DisplayName="First Level" ComparisonType="ItemDepthComparison">
        <ItemDepthComparison EvaluateExpressionTo="true" Depth="0"/>
      </Condition>
      <Transformation DisplayName="Attachment Name" TransformationType="PropertyAssigner">
        <PropertyAssigner Path="" ItemType="AttachmentItem" DocumentItemProperty="AttachmentName" FormatOption="None"/>
      </Transformation>
      <Transformation DisplayName="Attachment Path" TransformationType="PropertyAssigner">
        <PropertyAssigner Path="" ItemType="AttachmentItem" DocumentItemProperty="AttachmentPath" FormatOption="None"/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Attachment 1st" Active="True"/>
    </Differentiation>
    <Differentiation DisplayName="2nd Lvl" Active="False">
      <Condition DisplayName="Second Level" ComparisonType="ItemDepthComparison">
        <ItemDepthComparison EvaluateExpressionTo="true" Depth="1"/>
      </Condition>
      <Transformation DisplayName="Attachment Name" TransformationType="PropertyAssigner">
        <PropertyAssigner Path="" ItemType="AttachmentItem" DocumentItemProperty="AttachmentName" FormatOption="None"/>
      </Transformation>
      <Transformation DisplayName="Attachment Path" TransformationType="PropertyAssigner">
        <PropertyAssigner Path="" ItemType="AttachmentItem" DocumentItemProperty="AttachmentPath" FormatOption="None"/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Attachment 2nd" Active="True"/>
    </Differentiation>
    <Differentiation DisplayName="3rd Lvl" Active="False">
      <Condition DisplayName="Third Level" ComparisonType="ItemDepthComparison">
        <ItemDepthComparison EvaluateExpressionTo="true" Depth="2"/>
      </Condition>
      <Transformation DisplayName="Attachment Name" TransformationType="PropertyAssigner">
        <PropertyAssigner Path="" ItemType="AttachmentItem" DocumentItemProperty="AttachmentName" FormatOption="None"/>
      </Transformation>
      <Transformation DisplayName="Attachment Path" TransformationType="PropertyAssigner">
        <PropertyAssigner Path="" ItemType="AttachmentItem" DocumentItemProperty="AttachmentPath" FormatOption="None"/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Attachment 3rd" Active="True"/>
    </Differentiation>
    <Differentiation DisplayName="4th Lvl" Active="False">
      <Condition DisplayName="Fourth Level" ComparisonType="ItemDepthComparison">
        <ItemDepthComparison EvaluateExpressionTo="true" Depth="3"/>
      </Condition>
      <Transformation DisplayName="Attachment Name" TransformationType="PropertyAssigner">
        <PropertyAssigner Path="" ItemType="AttachmentItem" DocumentItemProperty="AttachmentName" FormatOption="None"/>
      </Transformation>
      <Transformation DisplayName="Attachment Path" TransformationType="PropertyAssigner">
        <PropertyAssigner Path="" ItemType="AttachmentItem" DocumentItemProperty="AttachmentPath" FormatOption="None"/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Attachment 4th" Active="True"/>
    </Differentiation>
    <Differentiation DisplayName="5th Lvl" Active="False">
      <Condition DisplayName="Fifth Level" ComparisonType="ItemDepthComparison">
        <ItemDepthComparison EvaluateExpressionTo="true" Depth="4"/>
      </Condition>
      <Transformation DisplayName="Attachment Name" TransformationType="PropertyAssigner">
        <PropertyAssigner Path="" ItemType="AttachmentItem" DocumentItemProperty="AttachmentName" FormatOption="None"/>
      </Transformation>
      <Transformation DisplayName="Attachment Path" TransformationType="PropertyAssigner">
        <PropertyAssigner Path="" ItemType="AttachmentItem" DocumentItemProperty="AttachmentPath" FormatOption="None"/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Attachment 5th" Active="True"/>
    </Differentiation>
    <Differentiation DisplayName="Default Attachment" Active="True">
      <Transformation DisplayName="Attachment Name" TransformationType="PropertyAssigner">
        <PropertyAssigner Path="" ItemType="AttachmentItem" DocumentItemProperty="AttachmentName" FormatOption="None">
          <StringExtractTranslation QueryString="" RegEx="True"/>
        </PropertyAssigner>
      </Transformation>
      <Transformation DisplayName="Attachment Path" TransformationType="PropertyAssigner">
        <PropertyAssigner Path="" ItemType="AttachmentItem" DocumentItemProperty="AttachmentPath" FormatOption="None">
          <StringExtractTranslation QueryString="" RegEx="false"/>
        </PropertyAssigner>
      </Transformation>
      <Transformation DisplayName="Hyperlink Attachment" TransformationType="CodeGeneratorPropertyAssigner">
        <CodeGeneratorPropertyAssigner>
          <Property DisplayName="Assign hyperlink to indexed item" Name="HyperlinkIndexItem" Value="False"/>
          <Property DisplayName="Assign hyperlink to attachment item" Name="HyperlinkAttachmentItem" Value="True"/>
        </CodeGeneratorPropertyAssigner>
      </Transformation>
      <DocumentItemTemplate DisplayName="Default Attachment" Active="True"/>
    </Differentiation>
  </DocumentItemType>
  <UserLists>
    <UserList Name="Default Attendee List">
      <User PersonID="82614c97-53f2-1030-aa2d-e9e5c1172fa7" UserName="AA" FullName="AA"/>
      <User PersonID="c9c395dd-1129-1030-995f-188f87f73e53" UserName="aaaa" FullName="aaaa"/>
      <User PersonID="a78bf73f-e5e8-102b-b291-2f582cd39e9e" UserName="asdfjklasdfhlkashflkahs fdklash fklhasfklh aslkfh  lakshflk ahsdflkhask" FullName="asdfjklasdfhlkashflkahs fdklash fklhasfklh aslkfh  lakshflk ahsdflkhask"/>
      <User PersonID="9cb40a20-e5e8-102b-b291-2f582cd39e9e" UserName="asdlfhas;ldgh as;dflhasl;ghasdhlhsdfkljhgjklsdhfg askfh" FullName="asdlfhas;ldgh as;dflhasl;ghasdhlhsdfkljhgjklsdhfg askfh"/>
      <User PersonID="848fd5c8-53f2-1030-aa2d-e9e5c1172fa7" UserName="BB" FullName="BB"/>
      <User PersonID="cc7988b1-1129-1030-995f-188f87f73e53" UserName="bbbb" FullName="bbbb"/>
      <User PersonID="88368619-53f2-1030-aa2d-e9e5c1172fa7" UserName="CC" FullName="CC"/>
      <User PersonID="ced0df29-1129-1030-995f-188f87f73e53" UserName="cccc" FullName="cccc"/>
      <User PersonID="6bf25d64-bb79-102b-b291-2f582cd39e9e" UserName="Council Member McKay" FullName="Council Member McKay"/>
      <User PersonID="0345971c-bb7b-102b-b291-2f582cd39e9e" UserName="Council Member Spengler" FullName="Council Member Spengler"/>
      <User PersonID="707148ed-bb79-102b-b291-2f582cd39e9e" UserName="Council Member Yen" FullName="Council Member Yen"/>
      <User PersonID="8a643726-53f2-1030-aa2d-e9e5c1172fa7" UserName="DD" FullName="DD"/>
      <User PersonID="d7023006-0bb1-102c-b291-2f582cd39e9e" UserName="dfg" FullName="dfg"/>
      <User PersonID="da47ce2b-0bb1-102c-b291-2f582cd39e9e" UserName="dgyj" FullName="dgyj"/>
      <User PersonID="befbc545-dd56-102b-b291-2f582cd39e9e" UserName="Dubyah Bush" FullName="Dubyah Bush"/>
      <User PersonID="c2e889da-53f2-1030-aa2d-e9e5c1172fa7" UserName="EE" FullName="EE"/>
      <User PersonID="c46c582b-53f2-1030-aa2d-e9e5c1172fa7" UserName="FF" FullName="FF"/>
      <User PersonID="c60ba89a-53f2-1030-aa2d-e9e5c1172fa7" UserName="GG" FullName="GG"/>
      <User PersonID="12468239-d4ba-102b-b291-2f582cd39e9e" UserName="Jacky Jon Joe Joe Missalangius" FullName="Jacky Jon Joe Joe Missalangius"/>
      <User PersonID="755e0fe6-dd4a-102b-b291-2f582cd39e9e" UserName="Jay Low" FullName="Jay Low"/>
      <User PersonID="afe51ae3-dd56-102b-b291-2f582cd39e9e" UserName="Joe Mama" FullName="Joe Mama"/>
      <User PersonID="9671116c-b93c-102b-b291-2f582cd39e9e" UserName="Joe McLaughlin" FullName="Joe McLaughlin"/>
      <User PersonID="8e4682ee-b93c-102b-b291-2f582cd39e9e" UserName="John Doherty" FullName="John Doherty"/>
      <User PersonID="68b2cf17-b93c-102b-b291-2f582cd39e9e" UserName="John Smith" FullName="John Smith"/>
      <User PersonID="a1b81424-e5e8-102b-b291-2f582cd39e9e" UserName="kasjfhkajshlfkh aslkfhlaskfh" FullName="kasjfhkajshlfkh aslkfhlaskfh"/>
      <User PersonID="ef12087a-e793-102b-b291-2f582cd39e9e" UserName="Labor Equiped" FullName="Labor Equiped"/>
      <User PersonID="d612861b-e793-102b-b291-2f582cd39e9e" UserName="Laura Addsum" FullName="Laura Addsum"/>
      <User PersonID="e8791e8b-bb7a-102b-b291-2f582cd39e9e" UserName="Mr Q" FullName="Mr Q"/>
      <User PersonID="620c6e4c-bb79-102b-b291-2f582cd39e9e" UserName="Mr X" FullName="Mr X"/>
      <User PersonID="e03579c5-bb7a-102b-b291-2f582cd39e9e" UserName="Mr Z" FullName="Mr Z"/>
      <User PersonID="19d85824-3d21-102c-b291-2f582cd39e9e" UserName="Neil" FullName="Neil"/>
      <User PersonID="e114ba72-e793-102b-b291-2f582cd39e9e" UserName="Seth Due" FullName="Seth Due"/>
      <User PersonID="9656c229-e167-102b-b291-2f582cd39e9e" UserName="Uriah" FullName="Uriah"/>
    </UserList>
  </UserLists>
</TransformationDefinition>
</file>

<file path=customXml/item3.xml><?xml version="1.0" encoding="utf-8"?>
<ChangeLog>
  <Change Date="12/30/2008 1:18:06 PM" Machine="SWARRENVISTA" UserDomain="GCORP" UserName="ShaneW"/>
  <Change Date="12/30/2008 1:39:07 PM" Machine="SWARRENVISTA" UserDomain="GCORP" UserName="ShaneW"/>
  <Change Date="12/30/2008 2:04:39 PM" Machine="SWARRENVISTA" UserDomain="GCORP" UserName="ShaneW"/>
  <Change Date="12/30/2008 2:13:01 PM" Machine="SWARRENVISTA" UserDomain="GCORP" UserName="ShaneW"/>
  <Change Date="12/30/2008 2:15:57 PM" Machine="SWARRENVISTA" UserDomain="GCORP" UserName="ShaneW"/>
  <Change Date="12/30/2008 2:59:22 PM" Machine="SWARRENVISTA" UserDomain="GCORP" UserName="ShaneW"/>
  <Change Date="12/30/2008 3:03:55 PM" Machine="SWARRENVISTA" UserDomain="GCORP" UserName="ShaneW"/>
  <Change Date="12/30/2008 4:24:26 PM" Machine="SWARRENVISTA" UserDomain="GCORP" UserName="ShaneW"/>
  <Change Date="12/30/2008 4:49:07 PM" Machine="SWARRENVISTA" UserDomain="GCORP" UserName="ShaneW"/>
  <Change Date="12/31/2008 9:21:42 AM" Machine="SWARRENVISTA" UserDomain="GCORP" UserName="ShaneW"/>
  <Change Date="12/31/2008 9:26:18 AM" Machine="SWARRENVISTA" UserDomain="GCORP" UserName="ShaneW"/>
  <Change Date="12/31/2008 11:49:43 AM" Machine="SWARRENVISTA" UserDomain="GCORP" UserName="ShaneW"/>
  <Change Date="12/31/2008 1:40:42 PM" Machine="SWARRENVISTA" UserDomain="GCORP" UserName="ShaneW"/>
  <Change Date="12/31/2008 3:09:44 PM" Machine="SWARRENVISTA" UserDomain="GCORP" UserName="ShaneW"/>
  <Change Date="12/31/2008 3:13:20 PM" Machine="SWARRENVISTA" UserDomain="GCORP" UserName="ShaneW"/>
  <Change Date="12/31/2008 3:15:12 PM" Machine="SWARRENVISTA" UserDomain="GCORP" UserName="ShaneW"/>
  <Change Date="12/31/2008 3:20:35 PM" Machine="SWARRENVISTA" UserDomain="GCORP" UserName="ShaneW"/>
  <Change Date="12/31/2008 3:30:32 PM" Machine="SWARRENVISTA" UserDomain="GCORP" UserName="ShaneW"/>
  <Change Date="1/2/2009 11:27:15 AM" Machine="SWARRENVISTA" UserDomain="GCORP" UserName="ShaneW"/>
  <Change Date="1/2/2009 11:33:19 AM" Machine="SWARRENVISTA" UserDomain="GCORP" UserName="ShaneW"/>
  <Change Date="1/2/2009 4:27:07 PM" Machine="SWARRENVISTA" UserDomain="GCORP" UserName="ShaneW"/>
  <Change Date="10/8/2010 2:17:27 PM" Machine="RAYMOND-9T1HDG1" UserDomain="GCORP" UserName="RaymondL"/>
  <Change Date="10/8/2010 2:26:39 PM" Machine="RAYMOND-9T1HDG1" UserDomain="GCORP" UserName="RaymondL"/>
  <Change Date="10/8/2010 4:01:14 PM" Machine="RAYMOND-9T1HDG1" UserDomain="GCORP" UserName="RaymondL"/>
  <Change Date="10/8/2010 4:13:03 PM" Machine="RAYMOND-9T1HDG1" UserDomain="GCORP" UserName="RaymondL"/>
  <Change Date="10/8/2010 4:14:35 PM" Machine="RAYMOND-9T1HDG1" UserDomain="GCORP" UserName="RaymondL"/>
  <Change Date="10/11/2010 8:37:32 AM" Machine="RAYMOND-9T1HDG1" UserDomain="GCORP" UserName="RaymondL"/>
  <Change Date="10/11/2010 8:43:31 AM" Machine="RAYMOND-9T1HDG1" UserDomain="GCORP" UserName="RaymondL"/>
  <Change Date="10/11/2010 8:55:14 AM" Machine="RAYMOND-9T1HDG1" UserDomain="GCORP" UserName="RaymondL"/>
  <Change Date="10/11/2010 9:20:23 AM" Machine="RAYMOND-9T1HDG1" UserDomain="GCORP" UserName="RaymondL"/>
  <Change Date="10/11/2010 9:21:25 AM" Machine="RAYMOND-9T1HDG1" UserDomain="GCORP" UserName="RaymondL"/>
  <Change Date="10/11/2010 2:17:23 PM" Machine="RAYMOND-9T1HDG1" UserDomain="GCORP" UserName="RaymondL"/>
  <Change Date="10/11/2010 2:54:49 PM" Machine="RAYMOND-9T1HDG1" UserDomain="GCORP" UserName="RaymondL"/>
  <Change Date="10/11/2010 3:18:53 PM" Machine="RAYMOND-9T1HDG1" UserDomain="GCORP" UserName="RaymondL"/>
  <Change Date="10/11/2010 5:31:07 PM" Machine="RAYMOND-9T1HDG1" UserDomain="GCORP" UserName="RaymondL"/>
  <Change Date="10/11/2010 5:32:01 PM" Machine="RAYMOND-9T1HDG1" UserDomain="GCORP" UserName="RaymondL"/>
  <Change Date="10/12/2010 11:32:54 AM" Machine="RAYMOND-9T1HDG1" UserDomain="GCORP" UserName="RaymondL"/>
  <Change Date="10/12/2010 2:21:01 PM" Machine="RAYMOND-9T1HDG1" UserDomain="GCORP" UserName="RaymondL"/>
  <Change Date="10/12/2010 2:53:00 PM" Machine="RAYMOND-9T1HDG1" UserDomain="GCORP" UserName="RaymondL"/>
  <Change Date="10/12/2010 2:54:11 PM" Machine="RAYMOND-9T1HDG1" UserDomain="GCORP" UserName="RaymondL"/>
  <Change Date="10/12/2010 3:09:59 PM" Machine="RAYMOND-9T1HDG1" UserDomain="GCORP" UserName="RaymondL"/>
  <Change Date="10/12/2010 3:27:45 PM" Machine="RAYMOND-9T1HDG1" UserDomain="GCORP" UserName="RaymondL"/>
  <Change Date="10/12/2010 3:46:29 PM" Machine="RAYMOND-9T1HDG1" UserDomain="GCORP" UserName="RaymondL"/>
  <Change Date="10/14/2010 9:01:01 AM" Machine="RAYMOND-9T1HDG1" UserDomain="GCORP" UserName="RaymondL"/>
  <Change Date="10/14/2010 9:03:17 AM" Machine="RAYMOND-9T1HDG1" UserDomain="GCORP" UserName="RaymondL"/>
  <Change Date="10/14/2010 9:08:59 AM" Machine="RAYMOND-9T1HDG1" UserDomain="GCORP" UserName="RaymondL"/>
  <Change Date="10/14/2010 9:15:34 AM" Machine="RAYMOND-9T1HDG1" UserDomain="GCORP" UserName="RaymondL"/>
  <Change Date="10/14/2010 12:08:54 PM" Machine="RAYMOND-9T1HDG1" UserDomain="GCORP" UserName="RaymondL"/>
  <Change Date="10/14/2010 12:15:10 PM" Machine="RAYMOND-9T1HDG1" UserDomain="GCORP" UserName="RaymondL"/>
  <Change Date="10/14/2010 12:16:14 PM" Machine="RAYMOND-9T1HDG1" UserDomain="GCORP" UserName="RaymondL"/>
  <Change Date="10/14/2010 12:22:27 PM" Machine="RAYMOND-9T1HDG1" UserDomain="GCORP" UserName="RaymondL"/>
  <Change Date="10/14/2010 12:30:33 PM" Machine="RAYMOND-9T1HDG1" UserDomain="GCORP" UserName="RaymondL"/>
  <Change Date="10/14/2010 12:37:14 PM" Machine="RAYMOND-9T1HDG1" UserDomain="GCORP" UserName="RaymondL"/>
  <Change Date="10/14/2010 12:41:17 PM" Machine="RAYMOND-9T1HDG1" UserDomain="GCORP" UserName="RaymondL"/>
  <Change Date="10/14/2010 12:43:04 PM" Machine="RAYMOND-9T1HDG1" UserDomain="GCORP" UserName="RaymondL"/>
  <Change Date="10/14/2010 1:18:13 PM" Machine="RAYMOND-9T1HDG1" UserDomain="GCORP" UserName="RaymondL"/>
  <Change Date="10/14/2010 3:29:49 PM" Machine="RAYMOND-9T1HDG1" UserDomain="GCORP" UserName="RaymondL"/>
  <Change Date="10/14/2010 3:35:32 PM" Machine="RAYMOND-9T1HDG1" UserDomain="GCORP" UserName="RaymondL"/>
  <Change Date="10/14/2010 3:40:04 PM" Machine="RAYMOND-9T1HDG1" UserDomain="GCORP" UserName="RaymondL"/>
  <Change Date="10/14/2010 3:40:47 PM" Machine="RAYMOND-9T1HDG1" UserDomain="GCORP" UserName="RaymondL"/>
  <Change Date="10/14/2010 4:29:38 PM" Machine="RAYMOND-9T1HDG1" UserDomain="GCORP" UserName="RaymondL"/>
  <Change Date="10/14/2010 4:32:30 PM" Machine="RAYMOND-9T1HDG1" UserDomain="GCORP" UserName="RaymondL"/>
  <Change Date="10/14/2010 4:37:10 PM" Machine="RAYMOND-9T1HDG1" UserDomain="GCORP" UserName="RaymondL"/>
  <Change Date="10/14/2010 4:54:19 PM" Machine="RAYMOND-9T1HDG1" UserDomain="GCORP" UserName="RaymondL"/>
  <Change Date="10/14/2010 4:56:24 PM" Machine="RAYMOND-9T1HDG1" UserDomain="GCORP" UserName="RaymondL"/>
  <Change Date="10/14/2010 4:57:42 PM" Machine="RAYMOND-9T1HDG1" UserDomain="GCORP" UserName="RaymondL"/>
  <Change Date="10/14/2010 5:00:35 PM" Machine="RAYMOND-9T1HDG1" UserDomain="GCORP" UserName="RaymondL"/>
  <Change Date="10/14/2010 5:08:47 PM" Machine="RAYMOND-9T1HDG1" UserDomain="GCORP" UserName="RaymondL"/>
  <Change Date="10/14/2010 5:24:35 PM" Machine="RAYMOND-9T1HDG1" UserDomain="GCORP" UserName="RaymondL"/>
  <Change Date="10/15/2010 12:39:21 PM" Machine="RAYMOND-9T1HDG1" UserDomain="GCORP" UserName="RaymondL"/>
  <Change Date="10/15/2010 12:39:30 PM" Machine="RAYMOND-9T1HDG1" UserDomain="GCORP" UserName="RaymondL"/>
  <Change Date="10/15/2010 2:17:14 PM" Machine="RAYMOND-9T1HDG1" UserDomain="GCORP" UserName="RaymondL"/>
  <Change Date="10/18/2010 4:30:34 PM" Machine="RAYMOND-9T1HDG1" UserDomain="GCORP" UserName="RaymondL"/>
  <Change Date="10/19/2010 8:56:25 AM" Machine="RAYMOND-9T1HDG1" UserDomain="GCORP" UserName="RaymondL"/>
  <Change Date="10/19/2010 9:23:29 AM" Machine="RAYMOND-9T1HDG1" UserDomain="GCORP" UserName="RaymondL"/>
  <Change Date="10/19/2010 9:28:20 AM" Machine="RAYMOND-9T1HDG1" UserDomain="GCORP" UserName="RaymondL"/>
  <Change Date="10/19/2010 9:37:42 AM" Machine="RAYMOND-9T1HDG1" UserDomain="GCORP" UserName="RaymondL"/>
  <Change Date="10/19/2010 9:38:42 AM" Machine="RAYMOND-9T1HDG1" UserDomain="GCORP" UserName="RaymondL"/>
  <Change Date="10/19/2010 1:31:16 PM" Machine="RAYMOND-9T1HDG1" UserDomain="GCORP" UserName="RaymondL"/>
  <Change Date="10/19/2010 1:47:38 PM" Machine="RAYMOND-9T1HDG1" UserDomain="GCORP" UserName="RaymondL"/>
  <Change Date="10/19/2010 3:35:55 PM" Machine="RAYMOND-9T1HDG1" UserDomain="GCORP" UserName="RaymondL"/>
  <Change Date="10/21/2010 10:59:44 AM" Machine="RAYMOND-9T1HDG1" UserDomain="GCORP" UserName="RaymondL"/>
  <Change Date="11/1/2010 2:38:21 PM" Machine="RAYMOND-9T1HDG1" UserDomain="GCORP" UserName="RaymondL"/>
  <Change Date="11/1/2010 2:40:16 PM" Machine="RAYMOND-9T1HDG1" UserDomain="GCORP" UserName="RaymondL"/>
  <Change Date="1/31/2011 11:20:49 AM" Machine="KEERTHI-H22CXF1" UserDomain="GCORP" UserName="keerthik"/>
  <Change Date="4/30/2012 10:18:57 AM" Machine="PRIYA-BNN9SM1" UserDomain="GCORP" UserName="PriyaS"/>
  <Change Date="4/30/2012 3:04:35 PM" Machine="PRIYA-BNN9SM1" UserDomain="GCORP" UserName="PriyaS"/>
  <Change Date="4/30/2012 3:16:56 PM" Machine="PRIYA-BNN9SM1" UserDomain="GCORP" UserName="PriyaS"/>
  <Change Date="4/30/2012 3:19:13 PM" Machine="PRIYA-BNN9SM1" UserDomain="GCORP" UserName="PriyaS"/>
  <Change Date="4/30/2012 3:22:40 PM" Machine="PRIYA-BNN9SM1" UserDomain="GCORP" UserName="PriyaS"/>
  <Change Date="4/30/2012 3:27:05 PM" Machine="PRIYA-BNN9SM1" UserDomain="GCORP" UserName="PriyaS"/>
  <Change Date="5/9/2012 10:21:10 AM" Machine="RCLEARY" UserDomain="GCORP" UserName="RebeccaC"/>
  <Change Date="5/16/2012 11:43:47 AM" Machine="RCLEARY" UserDomain="GCORP" UserName="RebeccaC"/>
  <Change Date="5/16/2012 2:15:32 PM" Machine="PRIYA-BNN9SM1" UserDomain="GCORP" UserName="PriyaS"/>
  <Change Date="5/17/2012 4:23:18 PM" Machine="RCLEARY" UserDomain="GCORP" UserName="RebeccaC"/>
  <Change Date="5/17/2012 4:23:34 PM" Machine="RCLEARY" UserDomain="GCORP" UserName="RebeccaC"/>
  <Change Date="5/18/2012 3:24:00 PM" Machine="PRIYA-BNN9SM1" UserDomain="GCORP" UserName="PriyaS"/>
  <Change Date="5/18/2012 3:24:10 PM" Machine="PRIYA-BNN9SM1" UserDomain="GCORP" UserName="PriyaS"/>
  <Change Date="5/18/2012 3:25:42 PM" Machine="PRIYA-BNN9SM1" UserDomain="GCORP" UserName="PriyaS"/>
  <Change Date="5/18/2012 3:36:16 PM" Machine="PRIYA-BNN9SM1" UserDomain="GCORP" UserName="PriyaS"/>
  <Change Date="5/18/2012 3:36:33 PM" Machine="PRIYA-BNN9SM1" UserDomain="GCORP" UserName="PriyaS"/>
  <Change Date="5/18/2012 4:19:22 PM" Machine="PRIYA-BNN9SM1" UserDomain="GCORP" UserName="PriyaS"/>
  <Change Date="5/18/2012 4:22:46 PM" Machine="PRIYA-BNN9SM1" UserDomain="GCORP" UserName="PriyaS"/>
  <Change Date="5/18/2012 4:25:07 PM" Machine="PRIYA-BNN9SM1" UserDomain="GCORP" UserName="PriyaS"/>
  <Change Date="5/18/2012 4:25:34 PM" Machine="PRIYA-BNN9SM1" UserDomain="GCORP" UserName="PriyaS"/>
  <Change Date="6/15/2012 11:31:19 AM" Machine="PRIYA-BNN9SM1" UserDomain="GCORP" UserName="PriyaS"/>
  <Change Date="6/15/2012 11:51:10 AM" Machine="PRIYA-BNN9SM1" UserDomain="GCORP" UserName="PriyaS"/>
  <Change Date="6/15/2012 11:57:00 AM" Machine="PRIYA-BNN9SM1" UserDomain="GCORP" UserName="PriyaS"/>
  <Change Date="6/15/2012 11:59:06 AM" Machine="PRIYA-BNN9SM1" UserDomain="GCORP" UserName="PriyaS"/>
  <Change Date="6/15/2012 12:01:20 PM" Machine="PRIYA-BNN9SM1" UserDomain="GCORP" UserName="PriyaS"/>
  <Change Date="6/18/2012 2:00:46 PM" Machine="PRIYA-BNN9SM1" UserDomain="GCORP" UserName="PriyaS"/>
  <Change Date="6/18/2012 2:31:15 PM" Machine="PRIYA-BNN9SM1" UserDomain="GCORP" UserName="PriyaS"/>
  <Change Date="6/18/2012 2:35:40 PM" Machine="PRIYA-BNN9SM1" UserDomain="GCORP" UserName="PriyaS"/>
  <Change Date="6/18/2012 2:36:00 PM" Machine="PRIYA-BNN9SM1" UserDomain="GCORP" UserName="PriyaS"/>
  <Change Date="6/19/2012 3:30:03 PM" Machine="PRIYA-BNN9SM1" UserDomain="GCORP" UserName="PriyaS"/>
  <Change Date="6/19/2012 3:43:19 PM" Machine="PRIYA-BNN9SM1" UserDomain="GCORP" UserName="PriyaS"/>
  <Change Date="6/19/2012 3:47:55 PM" Machine="PRIYA-BNN9SM1" UserDomain="GCORP" UserName="PriyaS"/>
  <Change Date="6/19/2012 3:50:34 PM" Machine="PRIYA-BNN9SM1" UserDomain="GCORP" UserName="PriyaS"/>
  <Change Date="6/25/2012 3:18:03 PM" Machine="PRIYA-BNN9SM1" UserDomain="GCORP" UserName="PriyaS"/>
  <Change Date="6/25/2012 4:29:30 PM" Machine="PRIYA-BNN9SM1" UserDomain="GCORP" UserName="PriyaS"/>
  <Change Date="6/26/2012 10:30:55 AM" Machine="PRIYA-BNN9SM1" UserDomain="GCORP" UserName="PriyaS"/>
  <Change Date="6/26/2012 11:49:08 AM" Machine="PRIYA-BNN9SM1" UserDomain="GCORP" UserName="PriyaS"/>
  <Change Date="6/26/2012 11:49:38 AM" Machine="PRIYA-BNN9SM1" UserDomain="GCORP" UserName="PriyaS"/>
  <Change Date="6/26/2012 1:49:58 PM" Machine="PRIYA-BNN9SM1" UserDomain="GCORP" UserName="PriyaS"/>
  <Change Date="6/28/2012 3:08:20 PM" Machine="RC-CDSQ5Q1" UserDomain="GCORP" UserName="RebeccaC"/>
  <Change Date="7/16/2012 2:01:05 PM" Machine="RAYL-25XWLG1" UserDomain="GCORP" UserName="RaymondL"/>
  <Change Date="7/16/2012 2:41:24 PM" Machine="RAYL-25XWLG1" UserDomain="GCORP" UserName="RaymondL"/>
  <Change Date="7/20/2012 9:52:13 AM" Machine="PRIYA-BNN9SM1" UserDomain="GCORP" UserName="PriyaS"/>
  <Change Date="7/20/2012 9:55:45 AM" Machine="PRIYA-BNN9SM1" UserDomain="GCORP" UserName="PriyaS"/>
  <Change Date="7/20/2012 9:58:07 AM" Machine="PRIYA-BNN9SM1" UserDomain="GCORP" UserName="PriyaS"/>
  <Change Date="7/20/2012 10:00:50 AM" Machine="PRIYA-BNN9SM1" UserDomain="GCORP" UserName="PriyaS"/>
  <Change Date="7/20/2012 10:21:37 AM" Machine="PRIYA-BNN9SM1" UserDomain="GCORP" UserName="PriyaS"/>
  <Change Date="7/20/2012 11:03:49 AM" Machine="PRIYA-BNN9SM1" UserDomain="GCORP" UserName="PriyaS"/>
  <Change Date="7/20/2012 11:07:55 AM" Machine="PRIYA-BNN9SM1" UserDomain="GCORP" UserName="PriyaS"/>
  <Change Date="7/20/2012 11:08:06 AM" Machine="PRIYA-BNN9SM1" UserDomain="GCORP" UserName="PriyaS"/>
  <Change Date="7/20/2012 11:11:09 AM" Machine="PRIYA-BNN9SM1" UserDomain="GCORP" UserName="PriyaS"/>
  <Change Date="7/20/2012 11:14:24 AM" Machine="PRIYA-BNN9SM1" UserDomain="GCORP" UserName="PriyaS"/>
  <Change Date="7/20/2012 11:14:40 AM" Machine="PRIYA-BNN9SM1" UserDomain="GCORP" UserName="PriyaS"/>
  <Change Date="7/20/2012 11:25:36 AM" Machine="PRIYA-BNN9SM1" UserDomain="GCORP" UserName="PriyaS"/>
  <Change Date="7/20/2012 11:34:03 AM" Machine="PRIYA-BNN9SM1" UserDomain="GCORP" UserName="PriyaS"/>
  <Change Date="7/20/2012 11:34:17 AM" Machine="PRIYA-BNN9SM1" UserDomain="GCORP" UserName="PriyaS"/>
  <Change Date="7/20/2012 11:36:46 AM" Machine="PRIYA-BNN9SM1" UserDomain="GCORP" UserName="PriyaS"/>
  <Change Date="7/20/2012 11:37:54 AM" Machine="PRIYA-BNN9SM1" UserDomain="GCORP" UserName="PriyaS"/>
  <Change Date="7/20/2012 11:38:46 AM" Machine="PRIYA-BNN9SM1" UserDomain="GCORP" UserName="PriyaS"/>
  <Change Date="7/20/2012 2:35:48 PM" Machine="SAGIB" UserDomain="GCORP" UserName="sherifa"/>
  <Change Date="7/20/2012 2:58:55 PM" Machine="SAGIB" UserDomain="GCORP" UserName="sherifa"/>
  <Change Date="7/23/2012 11:58:03 AM" Machine="PRIYA-BNN9SM1" UserDomain="GCORP" UserName="PriyaS"/>
  <Change Date="7/23/2012 12:06:47 PM" Machine="PRIYA-BNN9SM1" UserDomain="GCORP" UserName="PriyaS"/>
  <Change Date="7/23/2012 12:06:59 PM" Machine="PRIYA-BNN9SM1" UserDomain="GCORP" UserName="PriyaS"/>
  <Change Date="7/23/2012 12:07:10 PM" Machine="PRIYA-BNN9SM1" UserDomain="GCORP" UserName="PriyaS"/>
  <Change Date="7/23/2012 12:10:33 PM" Machine="PRIYA-BNN9SM1" UserDomain="GCORP" UserName="PriyaS"/>
  <Change Date="7/23/2012 12:10:42 PM" Machine="PRIYA-BNN9SM1" UserDomain="GCORP" UserName="PriyaS"/>
  <Change Date="7/23/2012 12:10:52 PM" Machine="PRIYA-BNN9SM1" UserDomain="GCORP" UserName="PriyaS"/>
  <Change Date="7/23/2012 12:13:59 PM" Machine="PRIYA-BNN9SM1" UserDomain="GCORP" UserName="PriyaS"/>
  <Change Date="7/23/2012 12:23:41 PM" Machine="PRIYA-BNN9SM1" UserDomain="GCORP" UserName="PriyaS"/>
  <Change Date="7/23/2012 12:23:52 PM" Machine="PRIYA-BNN9SM1" UserDomain="GCORP" UserName="PriyaS"/>
  <Change Date="7/23/2012 12:28:13 PM" Machine="PRIYA-BNN9SM1" UserDomain="GCORP" UserName="PriyaS"/>
  <Change Date="7/23/2012 12:36:14 PM" Machine="PRIYA-BNN9SM1" UserDomain="GCORP" UserName="PriyaS"/>
  <Change Date="7/23/2012 12:41:15 PM" Machine="PRIYA-BNN9SM1" UserDomain="GCORP" UserName="PriyaS"/>
  <Change Date="7/23/2012 12:45:52 PM" Machine="PRIYA-BNN9SM1" UserDomain="GCORP" UserName="PriyaS"/>
  <Change Date="7/23/2012 12:45:59 PM" Machine="PRIYA-BNN9SM1" UserDomain="GCORP" UserName="PriyaS"/>
  <Change Date="7/23/2012 12:50:26 PM" Machine="PRIYA-BNN9SM1" UserDomain="GCORP" UserName="PriyaS"/>
  <Change Date="7/23/2012 12:52:51 PM" Machine="PRIYA-BNN9SM1" UserDomain="GCORP" UserName="PriyaS"/>
  <Change Date="7/23/2012 12:59:56 PM" Machine="PRIYA-BNN9SM1" UserDomain="GCORP" UserName="PriyaS"/>
  <Change Date="7/23/2012 1:06:13 PM" Machine="PRIYA-BNN9SM1" UserDomain="GCORP" UserName="PriyaS"/>
  <Change Date="7/23/2012 1:11:38 PM" Machine="PRIYA-BNN9SM1" UserDomain="GCORP" UserName="PriyaS"/>
  <Change Date="7/23/2012 1:30:57 PM" Machine="PRIYA-BNN9SM1" UserDomain="GCORP" UserName="PriyaS"/>
  <Change Date="7/23/2012 1:33:38 PM" Machine="PRIYA-BNN9SM1" UserDomain="GCORP" UserName="PriyaS"/>
  <Change Date="7/23/2012 1:36:02 PM" Machine="PRIYA-BNN9SM1" UserDomain="GCORP" UserName="PriyaS"/>
  <Change Date="7/23/2012 1:38:46 PM" Machine="PRIYA-BNN9SM1" UserDomain="GCORP" UserName="PriyaS"/>
  <Change Date="7/23/2012 1:41:48 PM" Machine="PRIYA-BNN9SM1" UserDomain="GCORP" UserName="PriyaS"/>
  <Change Date="7/23/2012 1:42:09 PM" Machine="PRIYA-BNN9SM1" UserDomain="GCORP" UserName="PriyaS"/>
  <Change Date="7/23/2012 1:46:53 PM" Machine="PRIYA-BNN9SM1" UserDomain="GCORP" UserName="PriyaS"/>
  <Change Date="7/23/2012 1:50:41 PM" Machine="PRIYA-BNN9SM1" UserDomain="GCORP" UserName="PriyaS"/>
  <Change Date="7/23/2012 1:50:49 PM" Machine="PRIYA-BNN9SM1" UserDomain="GCORP" UserName="PriyaS"/>
  <Change Date="7/23/2012 1:54:44 PM" Machine="PRIYA-BNN9SM1" UserDomain="GCORP" UserName="PriyaS"/>
  <Change Date="7/23/2012 1:54:56 PM" Machine="PRIYA-BNN9SM1" UserDomain="GCORP" UserName="PriyaS"/>
  <Change Date="7/23/2012 1:55:17 PM" Machine="PRIYA-BNN9SM1" UserDomain="GCORP" UserName="PriyaS"/>
  <Change Date="7/23/2012 1:58:20 PM" Machine="PRIYA-BNN9SM1" UserDomain="GCORP" UserName="PriyaS"/>
  <Change Date="7/23/2012 2:02:55 PM" Machine="PRIYA-BNN9SM1" UserDomain="GCORP" UserName="PriyaS"/>
  <Change Date="7/23/2012 2:06:18 PM" Machine="PRIYA-BNN9SM1" UserDomain="GCORP" UserName="PriyaS"/>
  <Change Date="7/23/2012 2:12:28 PM" Machine="PRIYA-BNN9SM1" UserDomain="GCORP" UserName="PriyaS"/>
  <Change Date="7/23/2012 2:15:38 PM" Machine="PRIYA-BNN9SM1" UserDomain="GCORP" UserName="PriyaS"/>
  <Change Date="7/23/2012 2:15:57 PM" Machine="PRIYA-BNN9SM1" UserDomain="GCORP" UserName="PriyaS"/>
  <Change Date="7/23/2012 2:18:52 PM" Machine="PRIYA-BNN9SM1" UserDomain="GCORP" UserName="PriyaS"/>
  <Change Date="7/23/2012 2:19:06 PM" Machine="PRIYA-BNN9SM1" UserDomain="GCORP" UserName="PriyaS"/>
  <Change Date="7/23/2012 2:23:12 PM" Machine="PRIYA-BNN9SM1" UserDomain="GCORP" UserName="PriyaS"/>
  <Change Date="7/23/2012 2:23:27 PM" Machine="PRIYA-BNN9SM1" UserDomain="GCORP" UserName="PriyaS"/>
  <Change Date="7/23/2012 2:27:44 PM" Machine="PRIYA-BNN9SM1" UserDomain="GCORP" UserName="PriyaS"/>
  <Change Date="7/23/2012 2:28:00 PM" Machine="PRIYA-BNN9SM1" UserDomain="GCORP" UserName="PriyaS"/>
  <Change Date="7/23/2012 2:28:56 PM" Machine="PRIYA-BNN9SM1" UserDomain="GCORP" UserName="PriyaS"/>
  <Change Date="7/23/2012 2:34:56 PM" Machine="PRIYA-BNN9SM1" UserDomain="GCORP" UserName="PriyaS"/>
  <Change Date="7/23/2012 2:37:04 PM" Machine="PRIYA-BNN9SM1" UserDomain="GCORP" UserName="PriyaS"/>
  <Change Date="7/23/2012 2:45:48 PM" Machine="PRIYA-BNN9SM1" UserDomain="GCORP" UserName="PriyaS"/>
  <Change Date="7/23/2012 2:46:02 PM" Machine="PRIYA-BNN9SM1" UserDomain="GCORP" UserName="PriyaS"/>
  <Change Date="7/23/2012 2:49:00 PM" Machine="PRIYA-BNN9SM1" UserDomain="GCORP" UserName="PriyaS"/>
  <Change Date="7/23/2012 2:49:19 PM" Machine="PRIYA-BNN9SM1" UserDomain="GCORP" UserName="PriyaS"/>
  <Change Date="7/23/2012 2:56:55 PM" Machine="PRIYA-BNN9SM1" UserDomain="GCORP" UserName="PriyaS"/>
  <Change Date="7/23/2012 2:57:06 PM" Machine="PRIYA-BNN9SM1" UserDomain="GCORP" UserName="PriyaS"/>
  <Change Date="7/23/2012 3:08:28 PM" Machine="PRIYA-BNN9SM1" UserDomain="GCORP" UserName="PriyaS"/>
  <Change Date="7/23/2012 3:10:59 PM" Machine="PRIYA-BNN9SM1" UserDomain="GCORP" UserName="PriyaS"/>
  <Change Date="7/23/2012 3:11:16 PM" Machine="PRIYA-BNN9SM1" UserDomain="GCORP" UserName="PriyaS"/>
  <Change Date="7/23/2012 3:11:34 PM" Machine="PRIYA-BNN9SM1" UserDomain="GCORP" UserName="PriyaS"/>
  <Change Date="7/23/2012 3:21:18 PM" Machine="PRIYA-BNN9SM1" UserDomain="GCORP" UserName="PriyaS"/>
  <Change Date="7/23/2012 3:31:33 PM" Machine="PRIYA-BNN9SM1" UserDomain="GCORP" UserName="PriyaS"/>
  <Change Date="7/23/2012 3:31:44 PM" Machine="PRIYA-BNN9SM1" UserDomain="GCORP" UserName="PriyaS"/>
  <Change Date="7/23/2012 3:35:50 PM" Machine="PRIYA-BNN9SM1" UserDomain="GCORP" UserName="PriyaS"/>
  <Change Date="7/23/2012 3:54:52 PM" Machine="PRIYA-BNN9SM1" UserDomain="GCORP" UserName="PriyaS"/>
  <Change Date="7/23/2012 3:57:39 PM" Machine="PRIYA-BNN9SM1" UserDomain="GCORP" UserName="PriyaS"/>
  <Change Date="7/23/2012 4:00:35 PM" Machine="PRIYA-BNN9SM1" UserDomain="GCORP" UserName="PriyaS"/>
  <Change Date="7/23/2012 4:06:00 PM" Machine="PRIYA-BNN9SM1" UserDomain="GCORP" UserName="PriyaS"/>
  <Change Date="7/23/2012 4:06:33 PM" Machine="PRIYA-BNN9SM1" UserDomain="GCORP" UserName="PriyaS"/>
  <Change Date="7/23/2012 4:08:28 PM" Machine="PRIYA-BNN9SM1" UserDomain="GCORP" UserName="PriyaS"/>
  <Change Date="7/23/2012 4:13:53 PM" Machine="PRIYA-BNN9SM1" UserDomain="GCORP" UserName="PriyaS"/>
  <Change Date="7/23/2012 4:17:15 PM" Machine="PRIYA-BNN9SM1" UserDomain="GCORP" UserName="PriyaS"/>
  <Change Date="7/23/2012 4:17:24 PM" Machine="PRIYA-BNN9SM1" UserDomain="GCORP" UserName="PriyaS"/>
  <Change Date="7/23/2012 4:26:56 PM" Machine="PRIYA-BNN9SM1" UserDomain="GCORP" UserName="PriyaS"/>
  <Change Date="7/23/2012 4:29:46 PM" Machine="PRIYA-BNN9SM1" UserDomain="GCORP" UserName="PriyaS"/>
  <Change Date="7/23/2012 4:30:08 PM" Machine="PRIYA-BNN9SM1" UserDomain="GCORP" UserName="PriyaS"/>
  <Change Date="7/23/2012 4:34:26 PM" Machine="PRIYA-BNN9SM1" UserDomain="GCORP" UserName="PriyaS"/>
  <Change Date="7/23/2012 4:36:52 PM" Machine="PRIYA-BNN9SM1" UserDomain="GCORP" UserName="PriyaS"/>
  <Change Date="7/23/2012 4:37:05 PM" Machine="PRIYA-BNN9SM1" UserDomain="GCORP" UserName="PriyaS"/>
  <Change Date="7/23/2012 4:37:17 PM" Machine="PRIYA-BNN9SM1" UserDomain="GCORP" UserName="PriyaS"/>
  <Change Date="7/23/2012 4:39:27 PM" Machine="PRIYA-BNN9SM1" UserDomain="GCORP" UserName="PriyaS"/>
  <Change Date="7/23/2012 4:39:47 PM" Machine="PRIYA-BNN9SM1" UserDomain="GCORP" UserName="PriyaS"/>
  <Change Date="7/23/2012 4:55:43 PM" Machine="PRIYA-BNN9SM1" UserDomain="GCORP" UserName="PriyaS"/>
  <Change Date="7/23/2012 5:00:14 PM" Machine="PRIYA-BNN9SM1" UserDomain="GCORP" UserName="PriyaS"/>
  <Change Date="7/23/2012 5:01:52 PM" Machine="PRIYA-BNN9SM1" UserDomain="GCORP" UserName="PriyaS"/>
  <Change Date="7/23/2012 5:05:35 PM" Machine="PRIYA-BNN9SM1" UserDomain="GCORP" UserName="PriyaS"/>
  <Change Date="7/23/2012 5:05:45 PM" Machine="PRIYA-BNN9SM1" UserDomain="GCORP" UserName="PriyaS"/>
  <Change Date="7/23/2012 5:07:29 PM" Machine="PRIYA-BNN9SM1" UserDomain="GCORP" UserName="PriyaS"/>
  <Change Date="7/23/2012 5:09:35 PM" Machine="PRIYA-BNN9SM1" UserDomain="GCORP" UserName="PriyaS"/>
  <Change Date="7/25/2012 11:17:47 AM" Machine="RAYL-25XWLG1" UserDomain="GCORP" UserName="RaymondL"/>
  <Change Date="7/25/2012 11:17:55 AM" Machine="RAYL-25XWLG1" UserDomain="GCORP" UserName="RaymondL"/>
  <Change Date="7/25/2012 11:18:00 AM" Machine="RAYL-25XWLG1" UserDomain="GCORP" UserName="RaymondL"/>
  <Change Date="7/25/2012 11:24:19 AM" Machine="RAYL-25XWLG1" UserDomain="GCORP" UserName="RaymondL"/>
  <Change Date="7/25/2012 11:30:28 AM" Machine="RAYL-25XWLG1" UserDomain="GCORP" UserName="RaymondL"/>
  <Change Date="7/25/2012 1:20:19 PM" Machine="PRIYA-BNN9SM1" UserDomain="GCORP" UserName="PriyaS"/>
  <Change Date="7/25/2012 1:26:21 PM" Machine="PRIYA-BNN9SM1" UserDomain="GCORP" UserName="PriyaS"/>
  <Change Date="7/25/2012 1:34:43 PM" Machine="PRIYA-BNN9SM1" UserDomain="GCORP" UserName="PriyaS"/>
  <Change Date="7/25/2012 1:35:00 PM" Machine="PRIYA-BNN9SM1" UserDomain="GCORP" UserName="PriyaS"/>
  <Change Date="7/25/2012 1:41:44 PM" Machine="PRIYA-BNN9SM1" UserDomain="GCORP" UserName="PriyaS"/>
  <Change Date="7/25/2012 1:41:59 PM" Machine="PRIYA-BNN9SM1" UserDomain="GCORP" UserName="PriyaS"/>
  <Change Date="7/26/2012 4:44:46 PM" Machine="PRIYA-BNN9SM1" UserDomain="GCORP" UserName="PriyaS"/>
  <Change Date="7/26/2012 4:53:02 PM" Machine="PRIYA-BNN9SM1" UserDomain="GCORP" UserName="PriyaS"/>
  <Change Date="7/26/2012 5:02:45 PM" Machine="PRIYA-BNN9SM1" UserDomain="GCORP" UserName="PriyaS"/>
  <Change Date="7/26/2012 6:06:00 PM" Machine="PRIYA-BNN9SM1" UserDomain="GCORP" UserName="PriyaS"/>
  <Change Date="7/27/2012 1:52:33 PM" Machine="PRIYA-BNN9SM1" UserDomain="GCORP" UserName="PriyaS"/>
  <Change Date="7/27/2012 1:59:43 PM" Machine="PRIYA-BNN9SM1" UserDomain="GCORP" UserName="PriyaS"/>
  <Change Date="7/27/2012 2:05:15 PM" Machine="PRIYA-BNN9SM1" UserDomain="GCORP" UserName="PriyaS"/>
  <Change Date="7/27/2012 2:08:21 PM" Machine="PRIYA-BNN9SM1" UserDomain="GCORP" UserName="PriyaS"/>
  <Change Date="7/27/2012 2:08:40 PM" Machine="PRIYA-BNN9SM1" UserDomain="GCORP" UserName="PriyaS"/>
  <Change Date="7/27/2012 2:10:16 PM" Machine="PRIYA-BNN9SM1" UserDomain="GCORP" UserName="PriyaS"/>
  <Change Date="7/27/2012 2:16:46 PM" Machine="PRIYA-BNN9SM1" UserDomain="GCORP" UserName="PriyaS"/>
  <Change Date="7/27/2012 2:20:26 PM" Machine="PRIYA-BNN9SM1" UserDomain="GCORP" UserName="PriyaS"/>
  <Change Date="7/27/2012 2:34:14 PM" Machine="PRIYA-BNN9SM1" UserDomain="GCORP" UserName="PriyaS"/>
  <Change Date="7/27/2012 2:37:23 PM" Machine="PRIYA-BNN9SM1" UserDomain="GCORP" UserName="PriyaS"/>
  <Change Date="7/27/2012 2:43:13 PM" Machine="PRIYA-BNN9SM1" UserDomain="GCORP" UserName="PriyaS"/>
  <Change Date="7/29/2012 3:43:08 PM" Machine="PRIYA-BNN9SM1" UserDomain="GCORP" UserName="PriyaS"/>
  <Change Date="7/30/2012 11:07:51 AM" Machine="PRIYA-BNN9SM1" UserDomain="GCORP" UserName="PriyaS"/>
  <Change Date="7/30/2012 11:22:15 AM" Machine="PRIYA-BNN9SM1" UserDomain="GCORP" UserName="PriyaS"/>
  <Change Date="7/30/2012 11:27:10 AM" Machine="PRIYA-BNN9SM1" UserDomain="GCORP" UserName="PriyaS"/>
  <Change Date="7/30/2012 11:32:24 AM" Machine="PRIYA-BNN9SM1" UserDomain="GCORP" UserName="PriyaS"/>
  <Change Date="7/30/2012 11:35:12 AM" Machine="PRIYA-BNN9SM1" UserDomain="GCORP" UserName="PriyaS"/>
  <Change Date="7/30/2012 2:54:00 PM" Machine="PRIYA-BNN9SM1" UserDomain="GCORP" UserName="PriyaS"/>
  <Change Date="8/1/2012 2:57:29 PM" Machine="PRIYA-BNN9SM1" UserDomain="GCORP" UserName="PriyaS"/>
  <Change Date="8/1/2012 5:04:42 PM" Machine="PRIYA-BNN9SM1" UserDomain="GCORP" UserName="PriyaS"/>
  <Change Date="8/6/2012 2:33:27 PM" Machine="PRIYA-BNN9SM1" UserDomain="GCORP" UserName="PriyaS"/>
  <Change Date="8/6/2012 2:33:43 PM" Machine="PRIYA-BNN9SM1" UserDomain="GCORP" UserName="PriyaS"/>
  <Change Date="8/6/2012 2:58:45 PM" Machine="PRIYA-BNN9SM1" UserDomain="GCORP" UserName="PriyaS"/>
  <Change Date="8/6/2012 3:15:55 PM" Machine="PRIYA-BNN9SM1" UserDomain="GCORP" UserName="PriyaS"/>
  <Change Date="8/6/2012 3:21:03 PM" Machine="PRIYA-BNN9SM1" UserDomain="GCORP" UserName="PriyaS"/>
  <Change Date="8/6/2012 3:23:04 PM" Machine="PRIYA-BNN9SM1" UserDomain="GCORP" UserName="PriyaS"/>
  <Change Date="8/6/2012 3:24:38 PM" Machine="PRIYA-BNN9SM1" UserDomain="GCORP" UserName="PriyaS"/>
  <Change Date="8/6/2012 3:28:58 PM" Machine="PRIYA-BNN9SM1" UserDomain="GCORP" UserName="PriyaS"/>
  <Change Date="8/6/2012 3:31:49 PM" Machine="PRIYA-BNN9SM1" UserDomain="GCORP" UserName="PriyaS"/>
  <Change Date="8/6/2012 3:32:00 PM" Machine="PRIYA-BNN9SM1" UserDomain="GCORP" UserName="PriyaS"/>
  <Change Date="8/6/2012 3:32:51 PM" Machine="PRIYA-BNN9SM1" UserDomain="GCORP" UserName="PriyaS"/>
  <Change Date="8/6/2012 4:24:03 PM" Machine="PRIYA-BNN9SM1" UserDomain="GCORP" UserName="PriyaS"/>
  <Change Date="8/6/2012 4:24:27 PM" Machine="PRIYA-BNN9SM1" UserDomain="GCORP" UserName="PriyaS"/>
  <Change Date="8/8/2012 11:22:25 AM" Machine="PRIYA-BNN9SM1" UserDomain="GCORP" UserName="PriyaS"/>
  <Change Date="8/8/2012 11:22:32 AM" Machine="PRIYA-BNN9SM1" UserDomain="GCORP" UserName="PriyaS"/>
  <Change Date="8/13/2012 4:42:25 PM" Machine="PRIYA-BNN9SM1" UserDomain="GCORP" UserName="PriyaS"/>
  <Change Date="8/13/2012 4:43:29 PM" Machine="PRIYA-BNN9SM1" UserDomain="GCORP" UserName="PriyaS"/>
  <Change Date="8/13/2012 4:47:01 PM" Machine="PRIYA-BNN9SM1" UserDomain="GCORP" UserName="PriyaS"/>
  <Change Date="8/13/2012 4:55:37 PM" Machine="PRIYA-BNN9SM1" UserDomain="GCORP" UserName="PriyaS"/>
  <Change Date="8/13/2012 5:04:48 PM" Machine="PRIYA-BNN9SM1" UserDomain="GCORP" UserName="PriyaS"/>
  <Change Date="8/13/2012 5:07:46 PM" Machine="PRIYA-BNN9SM1" UserDomain="GCORP" UserName="PriyaS"/>
  <Change Date="8/13/2012 5:09:49 PM" Machine="PRIYA-BNN9SM1" UserDomain="GCORP" UserName="PriyaS"/>
  <Change Date="8/15/2012 10:43:26 AM" Machine="PRIYA-BNN9SM1" UserDomain="GCORP" UserName="PriyaS"/>
  <Change Date="8/15/2012 11:21:31 AM" Machine="PRIYA-BNN9SM1" UserDomain="GCORP" UserName="PriyaS"/>
  <Change Date="8/15/2012 11:24:08 AM" Machine="PRIYA-BNN9SM1" UserDomain="GCORP" UserName="PriyaS"/>
  <Change Date="8/24/2012 2:41:41 PM" Machine="PRIYA-BNN9SM1" UserDomain="GCORP" UserName="PriyaS"/>
  <Change Date="8/27/2012 4:16:08 PM" Machine="PRIYA-BNN9SM1" UserDomain="GCORP" UserName="PriyaS"/>
  <Change Date="8/29/2012 2:27:05 PM" Machine="PRIYA-BNN9SM1" UserDomain="GCORP" UserName="PriyaS"/>
  <Change Date="8/29/2012 3:43:42 PM" Machine="PRIYA-BNN9SM1" UserDomain="GCORP" UserName="PriyaS"/>
  <Change Date="8/29/2012 3:48:49 PM" Machine="PRIYA-BNN9SM1" UserDomain="GCORP" UserName="PriyaS"/>
  <Change Date="9/10/2012 12:01:56 PM" Machine="PRIYA-BNN9SM1" UserDomain="GCORP" UserName="PriyaS"/>
  <Change Date="9/10/2012 1:22:03 PM" Machine="PRIYA-BNN9SM1" UserDomain="GCORP" UserName="PriyaS"/>
  <Change Date="9/14/2012 4:23:32 PM" Machine="PRIYA-BNN9SM1" UserDomain="GCORP" UserName="PriyaS"/>
  <Change Date="9/17/2012 3:54:10 PM" Machine="PRIYA-BNN9SM1" UserDomain="GCORP" UserName="PriyaS"/>
  <Change Date="9/17/2012 5:20:20 PM" Machine="PRIYA-BNN9SM1" UserDomain="GCORP" UserName="PriyaS"/>
  <Change Date="9/17/2012 5:20:57 PM" Machine="PRIYA-BNN9SM1" UserDomain="GCORP" UserName="PriyaS"/>
  <Change Date="9/19/2012 2:50:22 PM" Machine="PRIYA-BNN9SM1" UserDomain="GCORP" UserName="PriyaS"/>
  <Change Date="9/19/2012 2:52:03 PM" Machine="PRIYA-BNN9SM1" UserDomain="GCORP" UserName="PriyaS"/>
  <Change Date="9/19/2012 4:33:00 PM" Machine="PRIYA-BNN9SM1" UserDomain="GCORP" UserName="PriyaS"/>
  <Change Date="9/19/2012 4:33:11 PM" Machine="PRIYA-BNN9SM1" UserDomain="GCORP" UserName="PriyaS"/>
  <Change Date="9/20/2012 4:08:21 PM" Machine="PRIYA-BNN9SM1" UserDomain="GCORP" UserName="PriyaS"/>
  <Change Date="9/20/2012 5:17:36 PM" Machine="PRIYA-BNN9SM1" UserDomain="GCORP" UserName="PriyaS"/>
  <Change Date="9/20/2012 5:21:20 PM" Machine="PRIYA-BNN9SM1" UserDomain="GCORP" UserName="PriyaS"/>
  <Change Date="9/20/2012 5:27:08 PM" Machine="PRIYA-BNN9SM1" UserDomain="GCORP" UserName="PriyaS"/>
  <Change Date="9/20/2012 5:40:41 PM" Machine="PRIYA-BNN9SM1" UserDomain="GCORP" UserName="PriyaS"/>
  <Change Date="9/20/2012 5:45:01 PM" Machine="PRIYA-BNN9SM1" UserDomain="GCORP" UserName="PriyaS"/>
  <Change Date="9/21/2012 9:59:08 AM" Machine="PRIYA-BNN9SM1" UserDomain="GCORP" UserName="PriyaS"/>
  <Change Date="9/26/2012 2:03:18 PM" Machine="PRIYA-BNN9SM1" UserDomain="GCORP" UserName="PriyaS"/>
  <Change Date="9/26/2012 2:29:10 PM" Machine="PRIYA-BNN9SM1" UserDomain="GCORP" UserName="PriyaS"/>
  <Change Date="9/26/2012 3:23:17 PM" Machine="PRIYA-BNN9SM1" UserDomain="GCORP" UserName="PriyaS"/>
  <Change Date="9/26/2012 4:55:03 PM" Machine="PRIYA-BNN9SM1" UserDomain="GCORP" UserName="PriyaS"/>
  <Change Date="9/26/2012 4:56:00 PM" Machine="PRIYA-BNN9SM1" UserDomain="GCORP" UserName="PriyaS"/>
  <Change Date="9/26/2012 10:39:31 PM" Machine="PRIYA-BNN9SM1" UserDomain="GCORP" UserName="PriyaS"/>
  <Change Date="9/26/2012 10:41:17 PM" Machine="PRIYA-BNN9SM1" UserDomain="GCORP" UserName="PriyaS"/>
  <Change Date="9/27/2012 6:46:50 PM" Machine="PRIYA-BNN9SM1" UserDomain="GCORP" UserName="PriyaS"/>
  <Change Date="9/27/2012 10:22:43 PM" Machine="PRIYA-BNN9SM1" UserDomain="GCORP" UserName="PriyaS"/>
  <Change Date="9/27/2012 11:56:10 PM" Machine="PRIYA-BNN9SM1" UserDomain="GCORP" UserName="PriyaS"/>
  <Change Date="9/27/2012 11:57:43 PM" Machine="PRIYA-BNN9SM1" UserDomain="GCORP" UserName="PriyaS"/>
  <Change Date="9/28/2012 9:44:22 AM" Machine="PRIYA-BNN9SM1" UserDomain="GCORP" UserName="PriyaS"/>
  <Change Date="10/1/2012 12:16:24 PM" Machine="PRIYA-BNN9SM1" UserDomain="GCORP" UserName="PriyaS"/>
  <Change Date="10/1/2012 3:36:58 PM" Machine="MU-C02GL0ZGDW47" UserDomain="GCORP" UserName="MikhailU"/>
  <Change Date="10/1/2012 3:38:05 PM" Machine="MU-C02GL0ZGDW47" UserDomain="GCORP" UserName="MikhailU"/>
  <Change Date="10/1/2012 3:38:50 PM" Machine="MU-C02GL0ZGDW47" UserDomain="GCORP" UserName="MikhailU"/>
  <Change Date="6/10/2019 3:22:18 PM" Machine="RYANS-4WFT5M2" UserDomain="GRANICUSINC" UserName="Ryan.Sapp"/>
  <Change Date="6/10/2019 3:24:29 PM" Machine="RYANS-4WFT5M2" UserDomain="GRANICUSINC" UserName="Ryan.Sapp"/>
  <Change Date="6/10/2019 4:08:29 PM" Machine="RYANS-4WFT5M2" UserDomain="GRANICUSINC" UserName="Ryan.Sapp"/>
  <Change Date="12/20/2019 9:55:46 AM" Machine="DESKTOP-KERCM6N" UserDomain="DESKTOP-KERCM6N" UserName="13017"/>
  <Change Date="12/20/2019 10:10:10 AM" Machine="DESKTOP-KERCM6N" UserDomain="DESKTOP-KERCM6N" UserName="13017"/>
  <Change Date="1/3/2020 10:59:10 AM" Machine="DESKTOP-KERCM6N" UserDomain="DESKTOP-KERCM6N" UserName="13017"/>
  <Change Date="1/3/2020 11:11:12 AM" Machine="DESKTOP-KERCM6N" UserDomain="DESKTOP-KERCM6N" UserName="13017"/>
  <Change Date="1/3/2020 11:16:20 AM" Machine="DESKTOP-KERCM6N" UserDomain="DESKTOP-KERCM6N" UserName="13017"/>
  <Change Date="1/3/2020 11:27:30 AM" Machine="DESKTOP-KERCM6N" UserDomain="DESKTOP-KERCM6N" UserName="13017"/>
  <Change Date="1/3/2020 11:55:32 AM" Machine="DESKTOP-KERCM6N" UserDomain="DESKTOP-KERCM6N" UserName="13017"/>
  <Change Date="1/21/2020 9:29:24 AM" Machine="DESKTOP-KERCM6N" UserDomain="DESKTOP-KERCM6N" UserName="13017"/>
  <Change Date="1/21/2020 9:30:53 AM" Machine="DESKTOP-KERCM6N" UserDomain="DESKTOP-KERCM6N" UserName="13017"/>
  <Change Date="1/21/2020 1:05:39 PM" Machine="DESKTOP-KERCM6N" UserDomain="DESKTOP-KERCM6N" UserName="13017"/>
  <Change Date="8/28/2020 5:35:18 PM" Machine="JN022Z2" UserDomain="JN022Z2" UserName="Laurie"/>
  <Change Date="8/28/2020 5:40:45 PM" Machine="JN022Z2" UserDomain="JN022Z2" UserName="Laurie"/>
  <Change Date="8/28/2020 5:44:20 PM" Machine="JN022Z2" UserDomain="JN022Z2" UserName="Laurie"/>
  <Change Date="8/28/2020 5:53:53 PM" Machine="JN022Z2" UserDomain="JN022Z2" UserName="Laurie"/>
</ChangeLog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dm:cachedDataManifest xmlns:cdm="http://schemas.microsoft.com/2004/VisualStudio/Tools/Applications/CachedDataManifest.xsd" cdm:revision="1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CBEBD61-AD00-488C-85A3-ABEA669C59A0}">
  <ds:schemaRefs/>
</ds:datastoreItem>
</file>

<file path=customXml/itemProps3.xml><?xml version="1.0" encoding="utf-8"?>
<ds:datastoreItem xmlns:ds="http://schemas.openxmlformats.org/officeDocument/2006/customXml" ds:itemID="{6A22E478-19D3-4772-BB3A-5B415FF73C3F}">
  <ds:schemaRefs/>
</ds:datastoreItem>
</file>

<file path=customXml/itemProps4.xml><?xml version="1.0" encoding="utf-8"?>
<ds:datastoreItem xmlns:ds="http://schemas.openxmlformats.org/officeDocument/2006/customXml" ds:itemID="{4CF9664E-7C08-479C-B387-A65F7188678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B7C2ACAA-E64B-4884-8468-5A36FF7DD4D9}">
  <ds:schemaRefs>
    <ds:schemaRef ds:uri="http://schemas.microsoft.com/2004/VisualStudio/Tools/Applications/CachedDataManifest.xs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C:\Users\Laurie\AppData\Roaming\MinutesMakerWord\d9321f10-3bd0-47c9-9408-6a51359aa749\66095da6-70bb-4861-b11b-af0e4f9921ed.dotx</Template>
  <TotalTime>44</TotalTime>
  <Pages>3</Pages>
  <Words>517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[City Name]</Company>
  <LinksUpToDate>false</LinksUpToDate>
  <CharactersWithSpaces>3459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Laurie</dc:creator>
  <cp:lastModifiedBy>Laurie Hugdahl</cp:lastModifiedBy>
  <cp:revision>7</cp:revision>
  <cp:lastPrinted>2021-09-03T03:55:00Z</cp:lastPrinted>
  <dcterms:created xsi:type="dcterms:W3CDTF">2021-08-19T19:25:00Z</dcterms:created>
  <dcterms:modified xsi:type="dcterms:W3CDTF">2021-09-03T03:59:00Z</dcterms:modified>
  <cp:category>[Meeting Body]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ssemblyLocation">
    <vt:lpwstr>MinutesTemplate.vsto|7af149fe-9f2f-4e27-a248-245997d56d73</vt:lpwstr>
  </property>
  <property fmtid="{D5CDD505-2E9C-101B-9397-08002B2CF9AE}" pid="3" name="_AssemblyName">
    <vt:lpwstr>4E3C66D5-58D4-491E-A7D4-64AF99AF6E8B</vt:lpwstr>
  </property>
  <property fmtid="{D5CDD505-2E9C-101B-9397-08002B2CF9AE}" pid="4" name="StorageID">
    <vt:lpwstr>8a37eafe-dbce-45c3-ba56-dfbe2351da4c</vt:lpwstr>
  </property>
  <property fmtid="{D5CDD505-2E9C-101B-9397-08002B2CF9AE}" pid="5" name="SiteID">
    <vt:lpwstr>marysville.granicus.com</vt:lpwstr>
  </property>
  <property fmtid="{D5CDD505-2E9C-101B-9397-08002B2CF9AE}" pid="6" name="UserID">
    <vt:lpwstr>_gat=JhRynp125FQKrjWauGSrtfvnrHhhBQWPysY__Lz2B7c.eyJuYW1lIjoiTWFyeXN2aWxsZSwgV0EiLCJ1dWlkIjoiZDI0Yzg2YTAtOWZhZC00YzJjLWFlYzYtMTg5OWNjNzE2N2Y3IiwiZG9tYWluIjoibWFyeXN2aWxsZS5ncmFuaWN1cy5jb20iLCJ1c2VybmFtZSI6ImxodWdkYWhsIiwiZnVsbG5hbWUiOiJMYXVyaWUgSHVnZGFobC</vt:lpwstr>
  </property>
  <property fmtid="{D5CDD505-2E9C-101B-9397-08002B2CF9AE}" pid="7" name="DocumentID">
    <vt:lpwstr>32a0d4f9-165c-4337-8180-9730393a463d</vt:lpwstr>
  </property>
  <property fmtid="{D5CDD505-2E9C-101B-9397-08002B2CF9AE}" pid="8" name="ContentGenerated">
    <vt:bool>true</vt:bool>
  </property>
  <property fmtid="{D5CDD505-2E9C-101B-9397-08002B2CF9AE}" pid="9" name="DocumentFlattened">
    <vt:bool>true</vt:bool>
  </property>
  <property fmtid="{D5CDD505-2E9C-101B-9397-08002B2CF9AE}" pid="10" name="Solution ID">
    <vt:lpwstr>{15727DE6-F92D-4E46-ACB4-0E2C58B31A18}</vt:lpwstr>
  </property>
</Properties>
</file>