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rPr>
          <w:rStyle w:val="SubtleEmphasis"/>
          <w:rFonts w:asciiTheme="minorHAnsi" w:hAnsiTheme="minorHAnsi" w:cstheme="minorBidi"/>
          <w:sz w:val="22"/>
          <w:szCs w:val="22"/>
        </w:rPr>
        <w:alias w:val="Granicus Header Selector"/>
        <w:tag w:val="Granicus Header Selector"/>
        <w:id w:val="79674639"/>
        <w:placeholder>
          <w:docPart w:val="124B89777F7044BEA3661CBE7C3BDDDB"/>
        </w:placeholder>
        <w:docPartList>
          <w:docPartGallery w:val="Quick Parts"/>
          <w:docPartCategory w:val="Granicus Minutes Default Headers"/>
        </w:docPartList>
      </w:sdtPr>
      <w:sdtEndPr>
        <w:rPr>
          <w:rStyle w:val="SubtleEmphasis"/>
          <w:rFonts w:ascii="Arial" w:hAnsi="Arial" w:cs="Arial"/>
          <w:color w:val="000000" w:themeColor="text1"/>
          <w:sz w:val="24"/>
          <w:szCs w:val="24"/>
        </w:rPr>
      </w:sdtEndPr>
      <w:sdtContent>
        <w:p w:rsidR="001B1C06" w:rsidRPr="00DD3A08" w:rsidRDefault="001B1C06" w:rsidP="00B238DA">
          <w:pPr>
            <w:pStyle w:val="Default"/>
            <w:rPr>
              <w:rStyle w:val="SubtleEmphasis"/>
              <w:i w:val="0"/>
              <w:iCs w:val="0"/>
              <w:color w:val="BFBFBF" w:themeColor="background1" w:themeShade="BF"/>
              <w:sz w:val="22"/>
              <w:szCs w:val="22"/>
            </w:rPr>
          </w:pPr>
        </w:p>
        <w:tbl>
          <w:tblPr>
            <w:tblStyle w:val="TableGrid"/>
            <w:tblW w:w="0" w:type="auto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3102"/>
            <w:gridCol w:w="3158"/>
            <w:gridCol w:w="3100"/>
          </w:tblGrid>
          <w:tr w:rsidR="001B1C06" w:rsidRPr="009A4039" w:rsidTr="00642EDE">
            <w:tc>
              <w:tcPr>
                <w:tcW w:w="3192" w:type="dxa"/>
                <w:shd w:val="clear" w:color="auto" w:fill="auto"/>
              </w:tcPr>
              <w:p w:rsidR="001B1C06" w:rsidRPr="009A4039" w:rsidRDefault="001B1C06" w:rsidP="00B238DA">
                <w:pPr>
                  <w:pStyle w:val="Default"/>
                  <w:rPr>
                    <w:rStyle w:val="SubtleEmphasis"/>
                    <w:i w:val="0"/>
                    <w:iCs w:val="0"/>
                    <w:color w:val="BFBFBF" w:themeColor="background1" w:themeShade="BF"/>
                    <w:sz w:val="22"/>
                    <w:szCs w:val="22"/>
                  </w:rPr>
                </w:pPr>
              </w:p>
              <w:p w:rsidR="001B1C06" w:rsidRPr="009A4039" w:rsidRDefault="001B1C06" w:rsidP="001B1C06">
                <w:pPr>
                  <w:rPr>
                    <w:rFonts w:ascii="Arial" w:hAnsi="Arial" w:cs="Arial"/>
                  </w:rPr>
                </w:pPr>
              </w:p>
              <w:p w:rsidR="001B1C06" w:rsidRPr="00F64021" w:rsidRDefault="00F64021" w:rsidP="001B1C06">
                <w:pPr>
                  <w:jc w:val="center"/>
                  <w:rPr>
                    <w:rFonts w:ascii="Arial" w:hAnsi="Arial" w:cs="Arial"/>
                    <w:b/>
                    <w:sz w:val="28"/>
                    <w:szCs w:val="28"/>
                  </w:rPr>
                </w:pPr>
                <w:r>
                  <w:rPr>
                    <w:rFonts w:ascii="Arial" w:hAnsi="Arial" w:cs="Arial"/>
                    <w:b/>
                    <w:sz w:val="28"/>
                    <w:szCs w:val="28"/>
                  </w:rPr>
                  <w:t>Hearing</w:t>
                </w:r>
                <w:r w:rsidR="00690E30">
                  <w:rPr>
                    <w:rFonts w:ascii="Arial" w:hAnsi="Arial" w:cs="Arial"/>
                    <w:b/>
                    <w:sz w:val="28"/>
                    <w:szCs w:val="28"/>
                  </w:rPr>
                  <w:t xml:space="preserve"> </w:t>
                </w:r>
                <w:r>
                  <w:rPr>
                    <w:rFonts w:ascii="Arial" w:hAnsi="Arial" w:cs="Arial"/>
                    <w:b/>
                    <w:sz w:val="28"/>
                    <w:szCs w:val="28"/>
                  </w:rPr>
                  <w:t>Examiner</w:t>
                </w:r>
              </w:p>
            </w:tc>
            <w:tc>
              <w:tcPr>
                <w:tcW w:w="3192" w:type="dxa"/>
                <w:shd w:val="clear" w:color="auto" w:fill="auto"/>
              </w:tcPr>
              <w:p w:rsidR="001B1C06" w:rsidRPr="009A4039" w:rsidRDefault="001B1C06" w:rsidP="001B1C06">
                <w:pPr>
                  <w:pStyle w:val="Default"/>
                  <w:jc w:val="center"/>
                  <w:rPr>
                    <w:rStyle w:val="SubtleEmphasis"/>
                    <w:i w:val="0"/>
                    <w:iCs w:val="0"/>
                    <w:color w:val="BFBFBF" w:themeColor="background1" w:themeShade="BF"/>
                    <w:sz w:val="22"/>
                    <w:szCs w:val="22"/>
                  </w:rPr>
                </w:pPr>
                <w:r w:rsidRPr="009A4039">
                  <w:rPr>
                    <w:noProof/>
                  </w:rPr>
                  <w:drawing>
                    <wp:inline distT="0" distB="0" distL="0" distR="0" wp14:anchorId="180BCB69" wp14:editId="178746E6">
                      <wp:extent cx="1485900" cy="831175"/>
                      <wp:effectExtent l="0" t="0" r="0" b="0"/>
                      <wp:docPr id="1" name="Picture 1" descr="Image result for city of marysville wa logo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 descr="Image result for city of marysville wa logo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2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542674" cy="862933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:rsidR="00642EDE" w:rsidRPr="009A4039" w:rsidRDefault="00642EDE" w:rsidP="001B1C06">
                <w:pPr>
                  <w:pStyle w:val="Default"/>
                  <w:jc w:val="center"/>
                  <w:rPr>
                    <w:rStyle w:val="SubtleEmphasis"/>
                    <w:i w:val="0"/>
                    <w:iCs w:val="0"/>
                    <w:color w:val="BFBFBF" w:themeColor="background1" w:themeShade="BF"/>
                    <w:sz w:val="22"/>
                    <w:szCs w:val="22"/>
                  </w:rPr>
                </w:pPr>
              </w:p>
            </w:tc>
            <w:tc>
              <w:tcPr>
                <w:tcW w:w="3192" w:type="dxa"/>
                <w:shd w:val="clear" w:color="auto" w:fill="auto"/>
              </w:tcPr>
              <w:p w:rsidR="001B1C06" w:rsidRPr="009A4039" w:rsidRDefault="001B1C06" w:rsidP="00B238DA">
                <w:pPr>
                  <w:pStyle w:val="Default"/>
                  <w:rPr>
                    <w:rStyle w:val="SubtleEmphasis"/>
                    <w:i w:val="0"/>
                    <w:iCs w:val="0"/>
                    <w:color w:val="BFBFBF" w:themeColor="background1" w:themeShade="BF"/>
                    <w:sz w:val="22"/>
                    <w:szCs w:val="22"/>
                  </w:rPr>
                </w:pPr>
              </w:p>
              <w:p w:rsidR="001B1C06" w:rsidRPr="009A4039" w:rsidRDefault="001B1C06" w:rsidP="001B1C06">
                <w:pPr>
                  <w:rPr>
                    <w:rFonts w:ascii="Arial" w:hAnsi="Arial" w:cs="Arial"/>
                  </w:rPr>
                </w:pPr>
              </w:p>
              <w:p w:rsidR="001B1C06" w:rsidRPr="006C75B2" w:rsidRDefault="001B1C06" w:rsidP="001B1C06">
                <w:pPr>
                  <w:jc w:val="center"/>
                  <w:rPr>
                    <w:rFonts w:ascii="Arial" w:hAnsi="Arial" w:cs="Arial"/>
                    <w:b/>
                    <w:color w:val="000000" w:themeColor="text1"/>
                    <w:sz w:val="24"/>
                    <w:szCs w:val="24"/>
                  </w:rPr>
                </w:pPr>
                <w:r w:rsidRPr="006C75B2">
                  <w:rPr>
                    <w:rFonts w:ascii="Arial" w:hAnsi="Arial" w:cs="Arial"/>
                    <w:b/>
                    <w:color w:val="000000" w:themeColor="text1"/>
                    <w:sz w:val="24"/>
                    <w:szCs w:val="24"/>
                  </w:rPr>
                  <w:t>1049</w:t>
                </w:r>
                <w:r w:rsidR="00690E30">
                  <w:rPr>
                    <w:rFonts w:ascii="Arial" w:hAnsi="Arial" w:cs="Arial"/>
                    <w:b/>
                    <w:color w:val="000000" w:themeColor="text1"/>
                    <w:sz w:val="24"/>
                    <w:szCs w:val="24"/>
                  </w:rPr>
                  <w:t xml:space="preserve"> </w:t>
                </w:r>
                <w:r w:rsidRPr="006C75B2">
                  <w:rPr>
                    <w:rFonts w:ascii="Arial" w:hAnsi="Arial" w:cs="Arial"/>
                    <w:b/>
                    <w:color w:val="000000" w:themeColor="text1"/>
                    <w:sz w:val="24"/>
                    <w:szCs w:val="24"/>
                  </w:rPr>
                  <w:t>State</w:t>
                </w:r>
                <w:r w:rsidR="00690E30">
                  <w:rPr>
                    <w:rFonts w:ascii="Arial" w:hAnsi="Arial" w:cs="Arial"/>
                    <w:b/>
                    <w:color w:val="000000" w:themeColor="text1"/>
                    <w:sz w:val="24"/>
                    <w:szCs w:val="24"/>
                  </w:rPr>
                  <w:t xml:space="preserve"> </w:t>
                </w:r>
                <w:r w:rsidRPr="006C75B2">
                  <w:rPr>
                    <w:rFonts w:ascii="Arial" w:hAnsi="Arial" w:cs="Arial"/>
                    <w:b/>
                    <w:color w:val="000000" w:themeColor="text1"/>
                    <w:sz w:val="24"/>
                    <w:szCs w:val="24"/>
                  </w:rPr>
                  <w:t>Avenue</w:t>
                </w:r>
              </w:p>
              <w:p w:rsidR="001B1C06" w:rsidRPr="009A4039" w:rsidRDefault="001B1C06" w:rsidP="001B1C06">
                <w:pPr>
                  <w:jc w:val="center"/>
                  <w:rPr>
                    <w:rFonts w:ascii="Arial" w:hAnsi="Arial" w:cs="Arial"/>
                    <w:b/>
                  </w:rPr>
                </w:pPr>
                <w:r w:rsidRPr="006C75B2">
                  <w:rPr>
                    <w:rFonts w:ascii="Arial" w:hAnsi="Arial" w:cs="Arial"/>
                    <w:b/>
                    <w:color w:val="000000" w:themeColor="text1"/>
                    <w:sz w:val="24"/>
                    <w:szCs w:val="24"/>
                  </w:rPr>
                  <w:t>Marysville,</w:t>
                </w:r>
                <w:r w:rsidR="00690E30">
                  <w:rPr>
                    <w:rFonts w:ascii="Arial" w:hAnsi="Arial" w:cs="Arial"/>
                    <w:b/>
                    <w:color w:val="000000" w:themeColor="text1"/>
                    <w:sz w:val="24"/>
                    <w:szCs w:val="24"/>
                  </w:rPr>
                  <w:t xml:space="preserve"> </w:t>
                </w:r>
                <w:r w:rsidRPr="006C75B2">
                  <w:rPr>
                    <w:rFonts w:ascii="Arial" w:hAnsi="Arial" w:cs="Arial"/>
                    <w:b/>
                    <w:color w:val="000000" w:themeColor="text1"/>
                    <w:sz w:val="24"/>
                    <w:szCs w:val="24"/>
                  </w:rPr>
                  <w:t>WA</w:t>
                </w:r>
                <w:r w:rsidR="00690E30">
                  <w:rPr>
                    <w:rFonts w:ascii="Arial" w:hAnsi="Arial" w:cs="Arial"/>
                    <w:b/>
                    <w:color w:val="000000" w:themeColor="text1"/>
                    <w:sz w:val="24"/>
                    <w:szCs w:val="24"/>
                  </w:rPr>
                  <w:t xml:space="preserve"> </w:t>
                </w:r>
                <w:r w:rsidRPr="006C75B2">
                  <w:rPr>
                    <w:rFonts w:ascii="Arial" w:hAnsi="Arial" w:cs="Arial"/>
                    <w:b/>
                    <w:color w:val="000000" w:themeColor="text1"/>
                    <w:sz w:val="24"/>
                    <w:szCs w:val="24"/>
                  </w:rPr>
                  <w:t>98270</w:t>
                </w:r>
              </w:p>
            </w:tc>
          </w:tr>
          <w:tr w:rsidR="001B1C06" w:rsidRPr="009A4039" w:rsidTr="00642EDE">
            <w:tc>
              <w:tcPr>
                <w:tcW w:w="3192" w:type="dxa"/>
                <w:shd w:val="clear" w:color="auto" w:fill="auto"/>
              </w:tcPr>
              <w:p w:rsidR="001B1C06" w:rsidRPr="009A4039" w:rsidRDefault="001B1C06" w:rsidP="00642EDE">
                <w:pPr>
                  <w:pStyle w:val="Default"/>
                  <w:jc w:val="center"/>
                  <w:rPr>
                    <w:rStyle w:val="SubtleEmphasis"/>
                    <w:i w:val="0"/>
                    <w:iCs w:val="0"/>
                    <w:color w:val="auto"/>
                    <w:sz w:val="22"/>
                    <w:szCs w:val="22"/>
                  </w:rPr>
                </w:pPr>
              </w:p>
            </w:tc>
            <w:tc>
              <w:tcPr>
                <w:tcW w:w="3192" w:type="dxa"/>
                <w:shd w:val="clear" w:color="auto" w:fill="auto"/>
              </w:tcPr>
              <w:p w:rsidR="001B1C06" w:rsidRPr="006C75B2" w:rsidRDefault="001B1C06" w:rsidP="00642EDE">
                <w:pPr>
                  <w:pStyle w:val="Default"/>
                  <w:spacing w:line="276" w:lineRule="auto"/>
                  <w:jc w:val="center"/>
                  <w:rPr>
                    <w:rStyle w:val="SubtleEmphasis"/>
                    <w:b/>
                    <w:i w:val="0"/>
                    <w:iCs w:val="0"/>
                    <w:color w:val="auto"/>
                    <w:sz w:val="28"/>
                    <w:szCs w:val="28"/>
                  </w:rPr>
                </w:pPr>
              </w:p>
              <w:p w:rsidR="00F64021" w:rsidRDefault="00F64021" w:rsidP="00F64021">
                <w:pPr>
                  <w:pStyle w:val="Default"/>
                  <w:spacing w:line="360" w:lineRule="auto"/>
                  <w:jc w:val="center"/>
                  <w:rPr>
                    <w:rStyle w:val="SubtleEmphasis"/>
                    <w:b/>
                    <w:i w:val="0"/>
                    <w:iCs w:val="0"/>
                    <w:color w:val="auto"/>
                    <w:sz w:val="28"/>
                    <w:szCs w:val="28"/>
                  </w:rPr>
                </w:pPr>
                <w:r>
                  <w:rPr>
                    <w:rStyle w:val="SubtleEmphasis"/>
                    <w:b/>
                    <w:i w:val="0"/>
                    <w:iCs w:val="0"/>
                    <w:color w:val="auto"/>
                    <w:sz w:val="28"/>
                    <w:szCs w:val="28"/>
                  </w:rPr>
                  <w:t>Meeting</w:t>
                </w:r>
                <w:r w:rsidR="00690E30">
                  <w:rPr>
                    <w:rStyle w:val="SubtleEmphasis"/>
                    <w:b/>
                    <w:i w:val="0"/>
                    <w:iCs w:val="0"/>
                    <w:color w:val="auto"/>
                    <w:sz w:val="28"/>
                    <w:szCs w:val="28"/>
                  </w:rPr>
                  <w:t xml:space="preserve"> </w:t>
                </w:r>
                <w:r>
                  <w:rPr>
                    <w:rStyle w:val="SubtleEmphasis"/>
                    <w:b/>
                    <w:i w:val="0"/>
                    <w:iCs w:val="0"/>
                    <w:color w:val="auto"/>
                    <w:sz w:val="28"/>
                    <w:szCs w:val="28"/>
                  </w:rPr>
                  <w:t>Minutes</w:t>
                </w:r>
              </w:p>
              <w:p w:rsidR="00F64021" w:rsidRPr="006C75B2" w:rsidRDefault="00F64021" w:rsidP="00F64021">
                <w:pPr>
                  <w:pStyle w:val="Default"/>
                  <w:spacing w:line="360" w:lineRule="auto"/>
                  <w:jc w:val="center"/>
                  <w:rPr>
                    <w:rStyle w:val="SubtleEmphasis"/>
                    <w:b/>
                    <w:i w:val="0"/>
                    <w:iCs w:val="0"/>
                    <w:color w:val="auto"/>
                    <w:sz w:val="28"/>
                    <w:szCs w:val="28"/>
                  </w:rPr>
                </w:pPr>
                <w:r>
                  <w:rPr>
                    <w:rStyle w:val="SubtleEmphasis"/>
                    <w:b/>
                    <w:i w:val="0"/>
                    <w:iCs w:val="0"/>
                    <w:color w:val="auto"/>
                    <w:sz w:val="28"/>
                    <w:szCs w:val="28"/>
                  </w:rPr>
                  <w:t>July</w:t>
                </w:r>
                <w:r w:rsidR="00690E30">
                  <w:rPr>
                    <w:rStyle w:val="SubtleEmphasis"/>
                    <w:b/>
                    <w:i w:val="0"/>
                    <w:iCs w:val="0"/>
                    <w:color w:val="auto"/>
                    <w:sz w:val="28"/>
                    <w:szCs w:val="28"/>
                  </w:rPr>
                  <w:t xml:space="preserve"> </w:t>
                </w:r>
                <w:r>
                  <w:rPr>
                    <w:rStyle w:val="SubtleEmphasis"/>
                    <w:b/>
                    <w:i w:val="0"/>
                    <w:iCs w:val="0"/>
                    <w:color w:val="auto"/>
                    <w:sz w:val="28"/>
                    <w:szCs w:val="28"/>
                  </w:rPr>
                  <w:t>28,</w:t>
                </w:r>
                <w:r w:rsidR="00690E30">
                  <w:rPr>
                    <w:rStyle w:val="SubtleEmphasis"/>
                    <w:b/>
                    <w:i w:val="0"/>
                    <w:iCs w:val="0"/>
                    <w:color w:val="auto"/>
                    <w:sz w:val="28"/>
                    <w:szCs w:val="28"/>
                  </w:rPr>
                  <w:t xml:space="preserve"> </w:t>
                </w:r>
                <w:r>
                  <w:rPr>
                    <w:rStyle w:val="SubtleEmphasis"/>
                    <w:b/>
                    <w:i w:val="0"/>
                    <w:iCs w:val="0"/>
                    <w:color w:val="auto"/>
                    <w:sz w:val="28"/>
                    <w:szCs w:val="28"/>
                  </w:rPr>
                  <w:t>2020</w:t>
                </w:r>
              </w:p>
            </w:tc>
            <w:tc>
              <w:tcPr>
                <w:tcW w:w="3192" w:type="dxa"/>
                <w:shd w:val="clear" w:color="auto" w:fill="auto"/>
              </w:tcPr>
              <w:p w:rsidR="001B1C06" w:rsidRPr="009A4039" w:rsidRDefault="001B1C06" w:rsidP="00642EDE">
                <w:pPr>
                  <w:pStyle w:val="Default"/>
                  <w:jc w:val="center"/>
                  <w:rPr>
                    <w:rStyle w:val="SubtleEmphasis"/>
                    <w:i w:val="0"/>
                    <w:iCs w:val="0"/>
                    <w:color w:val="auto"/>
                    <w:sz w:val="22"/>
                    <w:szCs w:val="22"/>
                  </w:rPr>
                </w:pPr>
              </w:p>
            </w:tc>
          </w:tr>
        </w:tbl>
        <w:p w:rsidR="00C76DFE" w:rsidRPr="00BD6486" w:rsidRDefault="005D75BD" w:rsidP="0006588B">
          <w:pPr>
            <w:tabs>
              <w:tab w:val="left" w:pos="1132"/>
            </w:tabs>
            <w:spacing w:after="0" w:line="240" w:lineRule="auto"/>
            <w:rPr>
              <w:rStyle w:val="SubtleEmphasis"/>
              <w:rFonts w:ascii="Arial" w:hAnsi="Arial" w:cs="Arial"/>
              <w:i w:val="0"/>
              <w:iCs w:val="0"/>
              <w:color w:val="000000" w:themeColor="text1"/>
              <w:sz w:val="24"/>
              <w:szCs w:val="24"/>
            </w:rPr>
          </w:pPr>
        </w:p>
      </w:sdtContent>
    </w:sdt>
    <w:p w:rsidR="0006588B" w:rsidRPr="00BD6486" w:rsidRDefault="00690E30" w:rsidP="00F1282C">
      <w:pPr>
        <w:tabs>
          <w:tab w:val="left" w:pos="180"/>
        </w:tabs>
        <w:spacing w:after="0" w:line="240" w:lineRule="auto"/>
        <w:rPr>
          <w:rFonts w:ascii="Arial" w:hAnsi="Arial" w:cs="Arial"/>
          <w:iCs/>
          <w:color w:val="BFBFBF" w:themeColor="background1" w:themeShade="BF"/>
          <w:sz w:val="24"/>
          <w:szCs w:val="24"/>
        </w:rPr>
      </w:pPr>
      <w:r>
        <w:rPr>
          <w:rFonts w:ascii="Arial" w:hAnsi="Arial" w:cs="Arial"/>
          <w:i/>
          <w:iCs/>
          <w:color w:val="808080" w:themeColor="text1" w:themeTint="7F"/>
          <w:sz w:val="24"/>
          <w:szCs w:val="24"/>
        </w:rPr>
        <w:t xml:space="preserve"> </w:t>
      </w:r>
    </w:p>
    <w:p w:rsidR="00F64021" w:rsidRPr="006C75B2" w:rsidRDefault="00F64021" w:rsidP="00F02CCE">
      <w:pPr>
        <w:tabs>
          <w:tab w:val="left" w:pos="72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CALL</w:t>
      </w:r>
      <w:r w:rsidR="00690E30">
        <w:rPr>
          <w:rFonts w:ascii="Arial" w:hAnsi="Arial" w:cs="Arial"/>
          <w:sz w:val="24"/>
          <w:szCs w:val="24"/>
        </w:rPr>
        <w:t xml:space="preserve"> </w:t>
      </w:r>
      <w:r w:rsidRPr="00F64021">
        <w:rPr>
          <w:rFonts w:ascii="Arial" w:hAnsi="Arial" w:cs="Arial"/>
          <w:b/>
          <w:sz w:val="24"/>
          <w:szCs w:val="24"/>
        </w:rPr>
        <w:t>TO</w:t>
      </w:r>
      <w:r w:rsidR="00690E30">
        <w:rPr>
          <w:rFonts w:ascii="Arial" w:hAnsi="Arial" w:cs="Arial"/>
          <w:b/>
          <w:sz w:val="24"/>
          <w:szCs w:val="24"/>
        </w:rPr>
        <w:t xml:space="preserve"> </w:t>
      </w:r>
      <w:r w:rsidRPr="00F64021">
        <w:rPr>
          <w:rFonts w:ascii="Arial" w:hAnsi="Arial" w:cs="Arial"/>
          <w:b/>
          <w:sz w:val="24"/>
          <w:szCs w:val="24"/>
        </w:rPr>
        <w:t>ORDER</w:t>
      </w:r>
    </w:p>
    <w:p w:rsidR="00F64021" w:rsidRPr="00F317DA" w:rsidRDefault="00F64021" w:rsidP="00F317DA">
      <w:pPr>
        <w:spacing w:after="0" w:line="240" w:lineRule="auto"/>
        <w:ind w:left="1620" w:hanging="1620"/>
        <w:rPr>
          <w:rFonts w:ascii="Arial" w:hAnsi="Arial" w:cs="Arial"/>
        </w:rPr>
      </w:pPr>
    </w:p>
    <w:p w:rsidR="00F64021" w:rsidRDefault="00F64021" w:rsidP="00F02CCE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Hearing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Examiner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Kevin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McDonald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called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virtual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meeting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to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order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2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p.m.</w:t>
      </w:r>
    </w:p>
    <w:p w:rsidR="00535F87" w:rsidRDefault="00535F87" w:rsidP="00F02CCE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535F87" w:rsidRPr="00535F87" w:rsidRDefault="00535F87" w:rsidP="00F02CCE">
      <w:pPr>
        <w:spacing w:after="0" w:line="24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535F87">
        <w:rPr>
          <w:rFonts w:ascii="Arial" w:hAnsi="Arial" w:cs="Arial"/>
          <w:b/>
          <w:color w:val="000000" w:themeColor="text1"/>
          <w:sz w:val="24"/>
          <w:szCs w:val="24"/>
        </w:rPr>
        <w:t>ATTENDANCE:</w:t>
      </w:r>
    </w:p>
    <w:p w:rsidR="00535F87" w:rsidRDefault="00535F87" w:rsidP="00F02CCE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535F87" w:rsidRDefault="00535F87" w:rsidP="00F02CCE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Hearing Examiner: </w:t>
      </w:r>
      <w:r>
        <w:rPr>
          <w:rFonts w:ascii="Arial" w:hAnsi="Arial" w:cs="Arial"/>
          <w:color w:val="000000" w:themeColor="text1"/>
          <w:sz w:val="24"/>
          <w:szCs w:val="24"/>
        </w:rPr>
        <w:tab/>
      </w:r>
      <w:r>
        <w:rPr>
          <w:rFonts w:ascii="Arial" w:hAnsi="Arial" w:cs="Arial"/>
          <w:color w:val="000000" w:themeColor="text1"/>
          <w:sz w:val="24"/>
          <w:szCs w:val="24"/>
        </w:rPr>
        <w:tab/>
        <w:t>Kevin McDonald</w:t>
      </w:r>
    </w:p>
    <w:p w:rsidR="00535F87" w:rsidRPr="006C75B2" w:rsidRDefault="00535F87" w:rsidP="00F02CCE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City of Marysville Staff:</w:t>
      </w:r>
      <w:r>
        <w:rPr>
          <w:rFonts w:ascii="Arial" w:hAnsi="Arial" w:cs="Arial"/>
          <w:color w:val="000000" w:themeColor="text1"/>
          <w:sz w:val="24"/>
          <w:szCs w:val="24"/>
        </w:rPr>
        <w:tab/>
        <w:t>Senior Planner Angela Gemmer</w:t>
      </w:r>
    </w:p>
    <w:p w:rsidR="00F64021" w:rsidRDefault="00F64021" w:rsidP="00EC2CEA">
      <w:pPr>
        <w:spacing w:after="0" w:line="240" w:lineRule="auto"/>
      </w:pPr>
    </w:p>
    <w:p w:rsidR="00F64021" w:rsidRPr="00F64021" w:rsidRDefault="00F64021" w:rsidP="00F02CCE">
      <w:pPr>
        <w:tabs>
          <w:tab w:val="left" w:pos="720"/>
        </w:tabs>
        <w:spacing w:after="0" w:line="240" w:lineRule="auto"/>
        <w:ind w:left="720" w:hanging="720"/>
        <w:rPr>
          <w:rFonts w:ascii="Arial" w:hAnsi="Arial" w:cs="Arial"/>
          <w:b/>
          <w:sz w:val="24"/>
          <w:szCs w:val="24"/>
        </w:rPr>
      </w:pPr>
      <w:r w:rsidRPr="00F64021">
        <w:rPr>
          <w:rFonts w:ascii="Arial" w:hAnsi="Arial" w:cs="Arial"/>
          <w:b/>
          <w:sz w:val="24"/>
          <w:szCs w:val="24"/>
        </w:rPr>
        <w:t>PUBLIC</w:t>
      </w:r>
      <w:r w:rsidR="00690E30">
        <w:rPr>
          <w:rFonts w:ascii="Arial" w:hAnsi="Arial" w:cs="Arial"/>
          <w:b/>
          <w:sz w:val="24"/>
          <w:szCs w:val="24"/>
        </w:rPr>
        <w:t xml:space="preserve"> </w:t>
      </w:r>
      <w:r w:rsidRPr="00F64021">
        <w:rPr>
          <w:rFonts w:ascii="Arial" w:hAnsi="Arial" w:cs="Arial"/>
          <w:b/>
          <w:sz w:val="24"/>
          <w:szCs w:val="24"/>
        </w:rPr>
        <w:t>HEARING</w:t>
      </w:r>
    </w:p>
    <w:p w:rsidR="00F64021" w:rsidRPr="00F317DA" w:rsidRDefault="00F64021" w:rsidP="00F317DA">
      <w:pPr>
        <w:spacing w:after="0" w:line="240" w:lineRule="auto"/>
        <w:ind w:left="1620" w:hanging="1620"/>
        <w:rPr>
          <w:rFonts w:ascii="Arial" w:hAnsi="Arial" w:cs="Arial"/>
        </w:rPr>
      </w:pPr>
    </w:p>
    <w:p w:rsidR="00F64021" w:rsidRPr="00F64021" w:rsidRDefault="00F64021" w:rsidP="005B7816">
      <w:pPr>
        <w:tabs>
          <w:tab w:val="left" w:pos="-2070"/>
          <w:tab w:val="left" w:pos="1800"/>
        </w:tabs>
        <w:spacing w:after="0" w:line="240" w:lineRule="auto"/>
        <w:ind w:left="720" w:hanging="720"/>
        <w:rPr>
          <w:rFonts w:ascii="Arial" w:hAnsi="Arial" w:cs="Arial"/>
          <w:b/>
          <w:sz w:val="24"/>
          <w:szCs w:val="24"/>
        </w:rPr>
      </w:pPr>
      <w:r w:rsidRPr="00F64021">
        <w:rPr>
          <w:rFonts w:ascii="Arial" w:hAnsi="Arial" w:cs="Arial"/>
          <w:b/>
          <w:sz w:val="24"/>
          <w:szCs w:val="24"/>
        </w:rPr>
        <w:t>1.</w:t>
      </w:r>
      <w:r w:rsidRPr="00F64021">
        <w:rPr>
          <w:rFonts w:ascii="Arial" w:hAnsi="Arial" w:cs="Arial"/>
          <w:b/>
          <w:sz w:val="24"/>
          <w:szCs w:val="24"/>
        </w:rPr>
        <w:tab/>
        <w:t>Hudson</w:t>
      </w:r>
      <w:r w:rsidR="00690E30">
        <w:rPr>
          <w:rFonts w:ascii="Arial" w:hAnsi="Arial" w:cs="Arial"/>
          <w:b/>
          <w:sz w:val="24"/>
          <w:szCs w:val="24"/>
        </w:rPr>
        <w:t xml:space="preserve"> </w:t>
      </w:r>
      <w:r w:rsidRPr="00F64021">
        <w:rPr>
          <w:rFonts w:ascii="Arial" w:hAnsi="Arial" w:cs="Arial"/>
          <w:b/>
          <w:sz w:val="24"/>
          <w:szCs w:val="24"/>
        </w:rPr>
        <w:t>Place</w:t>
      </w:r>
      <w:r w:rsidR="00690E30">
        <w:rPr>
          <w:rFonts w:ascii="Arial" w:hAnsi="Arial" w:cs="Arial"/>
          <w:b/>
          <w:sz w:val="24"/>
          <w:szCs w:val="24"/>
        </w:rPr>
        <w:t xml:space="preserve"> </w:t>
      </w:r>
      <w:r w:rsidRPr="00F64021">
        <w:rPr>
          <w:rFonts w:ascii="Arial" w:hAnsi="Arial" w:cs="Arial"/>
          <w:b/>
          <w:sz w:val="24"/>
          <w:szCs w:val="24"/>
        </w:rPr>
        <w:t>Subdivision</w:t>
      </w:r>
      <w:r w:rsidR="00690E30">
        <w:rPr>
          <w:rFonts w:ascii="Arial" w:hAnsi="Arial" w:cs="Arial"/>
          <w:b/>
          <w:sz w:val="24"/>
          <w:szCs w:val="24"/>
        </w:rPr>
        <w:t xml:space="preserve"> </w:t>
      </w:r>
    </w:p>
    <w:p w:rsidR="00F64021" w:rsidRDefault="00F64021" w:rsidP="005B7816">
      <w:pPr>
        <w:tabs>
          <w:tab w:val="left" w:pos="-2070"/>
          <w:tab w:val="left" w:pos="180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:rsidR="00F64021" w:rsidRDefault="00F64021" w:rsidP="00690E30">
      <w:pPr>
        <w:tabs>
          <w:tab w:val="left" w:pos="-2070"/>
          <w:tab w:val="left" w:pos="1800"/>
        </w:tabs>
        <w:spacing w:after="0" w:line="240" w:lineRule="auto"/>
        <w:ind w:left="144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File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Number: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PA20-012</w:t>
      </w:r>
      <w:r w:rsidR="00690E30">
        <w:rPr>
          <w:rFonts w:ascii="Arial" w:hAnsi="Arial" w:cs="Arial"/>
          <w:sz w:val="24"/>
          <w:szCs w:val="24"/>
        </w:rPr>
        <w:t xml:space="preserve">  </w:t>
      </w:r>
    </w:p>
    <w:p w:rsidR="00F64021" w:rsidRDefault="00F64021" w:rsidP="00690E30">
      <w:pPr>
        <w:tabs>
          <w:tab w:val="left" w:pos="-2070"/>
          <w:tab w:val="left" w:pos="1800"/>
        </w:tabs>
        <w:spacing w:after="0" w:line="240" w:lineRule="auto"/>
        <w:ind w:left="2880" w:hanging="21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Land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Use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Action: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>Preliminary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subdivision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approval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to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subdivide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4.98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acre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property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zoned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R-6.5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Single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Family,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High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Density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into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23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single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family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lots.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The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existing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single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family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residence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is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proposed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to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retained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on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lot.</w:t>
      </w:r>
      <w:r w:rsidR="00690E30">
        <w:rPr>
          <w:rFonts w:ascii="Arial" w:hAnsi="Arial" w:cs="Arial"/>
          <w:sz w:val="24"/>
          <w:szCs w:val="24"/>
        </w:rPr>
        <w:t xml:space="preserve"> </w:t>
      </w:r>
    </w:p>
    <w:p w:rsidR="00F64021" w:rsidRDefault="00F64021" w:rsidP="00690E30">
      <w:pPr>
        <w:tabs>
          <w:tab w:val="left" w:pos="-2070"/>
          <w:tab w:val="left" w:pos="1800"/>
        </w:tabs>
        <w:spacing w:after="0" w:line="240" w:lineRule="auto"/>
        <w:ind w:left="144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Applicant: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>PACE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Engineers</w:t>
      </w:r>
      <w:r w:rsidR="00690E30">
        <w:rPr>
          <w:rFonts w:ascii="Arial" w:hAnsi="Arial" w:cs="Arial"/>
          <w:sz w:val="24"/>
          <w:szCs w:val="24"/>
        </w:rPr>
        <w:t xml:space="preserve"> </w:t>
      </w:r>
    </w:p>
    <w:p w:rsidR="00F64021" w:rsidRPr="006C75B2" w:rsidRDefault="00F64021" w:rsidP="00690E30">
      <w:pPr>
        <w:tabs>
          <w:tab w:val="left" w:pos="-2070"/>
          <w:tab w:val="left" w:pos="1800"/>
        </w:tabs>
        <w:spacing w:after="0" w:line="240" w:lineRule="auto"/>
        <w:ind w:left="144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Location:</w:t>
      </w:r>
      <w:r w:rsidR="00690E30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4525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67th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Avenue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NE</w:t>
      </w:r>
    </w:p>
    <w:p w:rsidR="00F64021" w:rsidRDefault="00F64021" w:rsidP="00690E30">
      <w:pPr>
        <w:spacing w:after="0" w:line="240" w:lineRule="auto"/>
        <w:ind w:left="1350" w:hanging="180"/>
        <w:jc w:val="both"/>
        <w:rPr>
          <w:rFonts w:ascii="Arial" w:hAnsi="Arial" w:cs="Arial"/>
        </w:rPr>
      </w:pP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Hearing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Examiner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McDonald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introduced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this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item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and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remarked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that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had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read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staff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report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and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all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submittals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and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D078D2">
        <w:rPr>
          <w:rFonts w:ascii="Arial" w:hAnsi="Arial" w:cs="Arial"/>
          <w:color w:val="000000" w:themeColor="text1"/>
          <w:sz w:val="24"/>
          <w:szCs w:val="24"/>
        </w:rPr>
        <w:t xml:space="preserve">also </w:t>
      </w:r>
      <w:r>
        <w:rPr>
          <w:rFonts w:ascii="Arial" w:hAnsi="Arial" w:cs="Arial"/>
          <w:color w:val="000000" w:themeColor="text1"/>
          <w:sz w:val="24"/>
          <w:szCs w:val="24"/>
        </w:rPr>
        <w:t>had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visited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site.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staff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recommendation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is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to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approve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preliminary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plat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with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12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conditions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of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approval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listed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in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Staff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Report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with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reference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to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additional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15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conditions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listed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in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SEPA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document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issued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on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July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1,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2020.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stated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had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received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46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exhibits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from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City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including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Staff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Report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and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Recommendation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which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was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Exhibit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46,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dated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July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22,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2020.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reviewed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hearing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procedures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and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order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of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hearing.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stated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expectation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that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all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comments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would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be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truthful.</w:t>
      </w: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Staff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Presentation: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Senior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Planner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Gemmer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reviewed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proposed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project</w:t>
      </w:r>
      <w:r w:rsidR="00D078D2">
        <w:rPr>
          <w:rFonts w:ascii="Arial" w:hAnsi="Arial" w:cs="Arial"/>
          <w:color w:val="000000" w:themeColor="text1"/>
          <w:sz w:val="24"/>
          <w:szCs w:val="24"/>
        </w:rPr>
        <w:t xml:space="preserve"> in detail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and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staff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recommendation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included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in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Staff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Report.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lastRenderedPageBreak/>
        <w:t>Applicant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Testimony: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Ken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McIntyre,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PE,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PACE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Engineers,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1724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W.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Marine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View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Dr.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#140,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Everett,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WA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98201</w:t>
      </w:r>
      <w:r>
        <w:rPr>
          <w:rFonts w:ascii="Arial" w:hAnsi="Arial" w:cs="Arial"/>
          <w:color w:val="000000" w:themeColor="text1"/>
          <w:sz w:val="24"/>
          <w:szCs w:val="24"/>
        </w:rPr>
        <w:t>,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concurred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with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staff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presentation.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added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that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they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are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planning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to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manage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storm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water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onsite.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They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are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also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proposing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half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street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to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connect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46</w:t>
      </w:r>
      <w:r w:rsidRPr="009027E4">
        <w:rPr>
          <w:rFonts w:ascii="Arial" w:hAnsi="Arial" w:cs="Arial"/>
          <w:color w:val="000000" w:themeColor="text1"/>
          <w:sz w:val="24"/>
          <w:szCs w:val="24"/>
          <w:vertAlign w:val="superscript"/>
        </w:rPr>
        <w:t>th</w:t>
      </w:r>
      <w:r w:rsidR="009027E4">
        <w:rPr>
          <w:rFonts w:ascii="Arial" w:hAnsi="Arial" w:cs="Arial"/>
          <w:color w:val="000000" w:themeColor="text1"/>
          <w:sz w:val="24"/>
          <w:szCs w:val="24"/>
        </w:rPr>
        <w:t xml:space="preserve"> which </w:t>
      </w:r>
      <w:r>
        <w:rPr>
          <w:rFonts w:ascii="Arial" w:hAnsi="Arial" w:cs="Arial"/>
          <w:color w:val="000000" w:themeColor="text1"/>
          <w:sz w:val="24"/>
          <w:szCs w:val="24"/>
        </w:rPr>
        <w:t>is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wide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enough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to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provide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required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fire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access.</w:t>
      </w: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Paul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Leavitt,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Keystone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Land,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LLC,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13805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Smokey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Point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Blvd.,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Ste.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102,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Marysville</w:t>
      </w:r>
      <w:r>
        <w:rPr>
          <w:rFonts w:ascii="Arial" w:hAnsi="Arial" w:cs="Arial"/>
          <w:color w:val="000000" w:themeColor="text1"/>
          <w:sz w:val="24"/>
          <w:szCs w:val="24"/>
        </w:rPr>
        <w:t>,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9027E4">
        <w:rPr>
          <w:rFonts w:ascii="Arial" w:hAnsi="Arial" w:cs="Arial"/>
          <w:color w:val="000000" w:themeColor="text1"/>
          <w:sz w:val="24"/>
          <w:szCs w:val="24"/>
        </w:rPr>
        <w:t>spoke in support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with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staff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report.</w:t>
      </w: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Public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Comment: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Hearing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Examiner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McDonald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solicited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public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comments.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There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were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none.</w:t>
      </w: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:rsidR="00F64021" w:rsidRPr="006C75B2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Seeing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no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further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comments,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hearing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was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closed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2:18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p.m.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Hearing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Examiner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McDonald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stated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would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have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decision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within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15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calendar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days.</w:t>
      </w:r>
    </w:p>
    <w:p w:rsidR="00F64021" w:rsidRDefault="00F64021" w:rsidP="00EC2CEA">
      <w:pPr>
        <w:spacing w:after="0" w:line="240" w:lineRule="auto"/>
      </w:pPr>
    </w:p>
    <w:p w:rsidR="00F64021" w:rsidRDefault="00F64021" w:rsidP="00EC2CEA">
      <w:pPr>
        <w:spacing w:after="0" w:line="240" w:lineRule="auto"/>
      </w:pPr>
    </w:p>
    <w:p w:rsidR="00F64021" w:rsidRPr="00F64021" w:rsidRDefault="00F64021" w:rsidP="005B7816">
      <w:pPr>
        <w:tabs>
          <w:tab w:val="left" w:pos="-2070"/>
          <w:tab w:val="left" w:pos="1800"/>
        </w:tabs>
        <w:spacing w:after="0" w:line="240" w:lineRule="auto"/>
        <w:ind w:left="720" w:hanging="720"/>
        <w:rPr>
          <w:rFonts w:ascii="Arial" w:hAnsi="Arial" w:cs="Arial"/>
          <w:b/>
          <w:sz w:val="24"/>
          <w:szCs w:val="24"/>
        </w:rPr>
      </w:pPr>
      <w:r w:rsidRPr="00F64021">
        <w:rPr>
          <w:rFonts w:ascii="Arial" w:hAnsi="Arial" w:cs="Arial"/>
          <w:b/>
          <w:sz w:val="24"/>
          <w:szCs w:val="24"/>
        </w:rPr>
        <w:t>2.</w:t>
      </w:r>
      <w:r w:rsidRPr="00F64021">
        <w:rPr>
          <w:rFonts w:ascii="Arial" w:hAnsi="Arial" w:cs="Arial"/>
          <w:b/>
          <w:sz w:val="24"/>
          <w:szCs w:val="24"/>
        </w:rPr>
        <w:tab/>
        <w:t>Holley</w:t>
      </w:r>
      <w:r w:rsidR="00690E30">
        <w:rPr>
          <w:rFonts w:ascii="Arial" w:hAnsi="Arial" w:cs="Arial"/>
          <w:b/>
          <w:sz w:val="24"/>
          <w:szCs w:val="24"/>
        </w:rPr>
        <w:t xml:space="preserve"> </w:t>
      </w:r>
      <w:r w:rsidRPr="00F64021">
        <w:rPr>
          <w:rFonts w:ascii="Arial" w:hAnsi="Arial" w:cs="Arial"/>
          <w:b/>
          <w:sz w:val="24"/>
          <w:szCs w:val="24"/>
        </w:rPr>
        <w:t>Brooke</w:t>
      </w:r>
      <w:r w:rsidR="00690E30">
        <w:rPr>
          <w:rFonts w:ascii="Arial" w:hAnsi="Arial" w:cs="Arial"/>
          <w:b/>
          <w:sz w:val="24"/>
          <w:szCs w:val="24"/>
        </w:rPr>
        <w:t xml:space="preserve"> </w:t>
      </w:r>
      <w:r w:rsidRPr="00F64021">
        <w:rPr>
          <w:rFonts w:ascii="Arial" w:hAnsi="Arial" w:cs="Arial"/>
          <w:b/>
          <w:sz w:val="24"/>
          <w:szCs w:val="24"/>
        </w:rPr>
        <w:t>PRD</w:t>
      </w:r>
      <w:r w:rsidR="00690E30">
        <w:rPr>
          <w:rFonts w:ascii="Arial" w:hAnsi="Arial" w:cs="Arial"/>
          <w:b/>
          <w:sz w:val="24"/>
          <w:szCs w:val="24"/>
        </w:rPr>
        <w:t xml:space="preserve"> </w:t>
      </w:r>
      <w:r w:rsidRPr="00F64021">
        <w:rPr>
          <w:rFonts w:ascii="Arial" w:hAnsi="Arial" w:cs="Arial"/>
          <w:b/>
          <w:sz w:val="24"/>
          <w:szCs w:val="24"/>
        </w:rPr>
        <w:t>Subdivision</w:t>
      </w:r>
      <w:r w:rsidR="00690E30">
        <w:rPr>
          <w:rFonts w:ascii="Arial" w:hAnsi="Arial" w:cs="Arial"/>
          <w:b/>
          <w:sz w:val="24"/>
          <w:szCs w:val="24"/>
        </w:rPr>
        <w:t xml:space="preserve">  </w:t>
      </w:r>
    </w:p>
    <w:p w:rsidR="00F64021" w:rsidRDefault="00F64021" w:rsidP="00690E30">
      <w:pPr>
        <w:tabs>
          <w:tab w:val="left" w:pos="-2070"/>
          <w:tab w:val="left" w:pos="1800"/>
        </w:tabs>
        <w:spacing w:after="0" w:line="240" w:lineRule="auto"/>
        <w:ind w:left="1440" w:hanging="720"/>
        <w:rPr>
          <w:rFonts w:ascii="Arial" w:hAnsi="Arial" w:cs="Arial"/>
          <w:sz w:val="24"/>
          <w:szCs w:val="24"/>
        </w:rPr>
      </w:pPr>
    </w:p>
    <w:p w:rsidR="00F64021" w:rsidRDefault="00F64021" w:rsidP="00690E30">
      <w:pPr>
        <w:tabs>
          <w:tab w:val="left" w:pos="-2070"/>
          <w:tab w:val="left" w:pos="1800"/>
        </w:tabs>
        <w:spacing w:after="0" w:line="240" w:lineRule="auto"/>
        <w:ind w:left="144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File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Number: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>PA20-020</w:t>
      </w:r>
      <w:r w:rsidR="00690E30">
        <w:rPr>
          <w:rFonts w:ascii="Arial" w:hAnsi="Arial" w:cs="Arial"/>
          <w:sz w:val="24"/>
          <w:szCs w:val="24"/>
        </w:rPr>
        <w:t xml:space="preserve">  </w:t>
      </w:r>
    </w:p>
    <w:p w:rsidR="00F64021" w:rsidRDefault="00F64021" w:rsidP="00690E30">
      <w:pPr>
        <w:tabs>
          <w:tab w:val="left" w:pos="-2070"/>
          <w:tab w:val="left" w:pos="1800"/>
        </w:tabs>
        <w:spacing w:after="0" w:line="240" w:lineRule="auto"/>
        <w:ind w:left="2880" w:hanging="21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Land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Use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Action: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>Preliminary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subdivision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and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Planned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Residential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Development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(PRD)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approval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to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subdivide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2.89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acre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property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zoned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R-6.5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Single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Family,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High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Density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into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17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single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family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lots.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The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applicant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proposes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to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achieve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one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lot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above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the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base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density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through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the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application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of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Residential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Density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Incentive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9(a),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Integration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of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Low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Impact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Development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(LID)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measures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in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project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design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and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storm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water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facility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construction,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as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allowed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by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MMC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Section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22G.080.080.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The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existing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single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family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residence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will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demolished.</w:t>
      </w:r>
      <w:r w:rsidR="00690E30">
        <w:rPr>
          <w:rFonts w:ascii="Arial" w:hAnsi="Arial" w:cs="Arial"/>
          <w:sz w:val="24"/>
          <w:szCs w:val="24"/>
        </w:rPr>
        <w:t xml:space="preserve">  </w:t>
      </w:r>
    </w:p>
    <w:p w:rsidR="00F64021" w:rsidRDefault="00F64021" w:rsidP="00690E30">
      <w:pPr>
        <w:tabs>
          <w:tab w:val="left" w:pos="-2070"/>
          <w:tab w:val="left" w:pos="1800"/>
        </w:tabs>
        <w:spacing w:after="0" w:line="240" w:lineRule="auto"/>
        <w:ind w:left="144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Owner:</w:t>
      </w:r>
      <w:r w:rsidR="00690E30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90E3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Koplitz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Family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Holdings,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LLC</w:t>
      </w:r>
      <w:r w:rsidR="00690E30">
        <w:rPr>
          <w:rFonts w:ascii="Arial" w:hAnsi="Arial" w:cs="Arial"/>
          <w:sz w:val="24"/>
          <w:szCs w:val="24"/>
        </w:rPr>
        <w:t xml:space="preserve">  </w:t>
      </w:r>
    </w:p>
    <w:p w:rsidR="00F64021" w:rsidRDefault="00F64021" w:rsidP="00690E30">
      <w:pPr>
        <w:tabs>
          <w:tab w:val="left" w:pos="-2070"/>
          <w:tab w:val="left" w:pos="1800"/>
        </w:tabs>
        <w:spacing w:after="0" w:line="240" w:lineRule="auto"/>
        <w:ind w:left="144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Applicant:</w:t>
      </w:r>
      <w:r w:rsidR="00690E30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Darin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Huseby/DMH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Holdings</w:t>
      </w:r>
      <w:r w:rsidR="00690E30">
        <w:rPr>
          <w:rFonts w:ascii="Arial" w:hAnsi="Arial" w:cs="Arial"/>
          <w:sz w:val="24"/>
          <w:szCs w:val="24"/>
        </w:rPr>
        <w:t xml:space="preserve">  </w:t>
      </w:r>
    </w:p>
    <w:p w:rsidR="00F64021" w:rsidRPr="006C75B2" w:rsidRDefault="00F64021" w:rsidP="00690E30">
      <w:pPr>
        <w:tabs>
          <w:tab w:val="left" w:pos="-2070"/>
          <w:tab w:val="left" w:pos="1800"/>
        </w:tabs>
        <w:spacing w:after="0" w:line="240" w:lineRule="auto"/>
        <w:ind w:left="144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Project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Location:</w:t>
      </w:r>
      <w:r w:rsidR="00690E30">
        <w:rPr>
          <w:rFonts w:ascii="Arial" w:hAnsi="Arial" w:cs="Arial"/>
          <w:sz w:val="24"/>
          <w:szCs w:val="24"/>
        </w:rPr>
        <w:t xml:space="preserve"> </w:t>
      </w:r>
      <w:r w:rsidR="00690E3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6119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Grove</w:t>
      </w:r>
      <w:r w:rsidR="00690E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Street</w:t>
      </w:r>
    </w:p>
    <w:p w:rsidR="00F64021" w:rsidRDefault="00F64021" w:rsidP="00690E30">
      <w:pPr>
        <w:spacing w:after="0" w:line="240" w:lineRule="auto"/>
        <w:ind w:left="1350" w:hanging="180"/>
        <w:jc w:val="both"/>
        <w:rPr>
          <w:rFonts w:ascii="Arial" w:hAnsi="Arial" w:cs="Arial"/>
        </w:rPr>
      </w:pP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Hearing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Examiner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McDonald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opened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hearing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2:20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p.m.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and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made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preliminary</w:t>
      </w:r>
      <w:r w:rsidR="00D078D2">
        <w:rPr>
          <w:rFonts w:ascii="Arial" w:hAnsi="Arial" w:cs="Arial"/>
          <w:color w:val="000000" w:themeColor="text1"/>
          <w:sz w:val="24"/>
          <w:szCs w:val="24"/>
        </w:rPr>
        <w:t>. He generally described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project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and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noted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had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read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staff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recommendation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and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D078D2">
        <w:rPr>
          <w:rFonts w:ascii="Arial" w:hAnsi="Arial" w:cs="Arial"/>
          <w:color w:val="000000" w:themeColor="text1"/>
          <w:sz w:val="24"/>
          <w:szCs w:val="24"/>
        </w:rPr>
        <w:t xml:space="preserve">also had </w:t>
      </w:r>
      <w:r>
        <w:rPr>
          <w:rFonts w:ascii="Arial" w:hAnsi="Arial" w:cs="Arial"/>
          <w:color w:val="000000" w:themeColor="text1"/>
          <w:sz w:val="24"/>
          <w:szCs w:val="24"/>
        </w:rPr>
        <w:t>visited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site.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stated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had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received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44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exhibits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including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Staff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Report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and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Recommendation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dated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July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21,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2020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which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was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Exhibit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44.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reviewed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hearing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procedures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and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order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of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testimony.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stated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his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expectation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that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all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comments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would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be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truthful.</w:t>
      </w: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Staff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Presentation: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Senior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Planner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Gemmer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made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presentation.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reviewed</w:t>
      </w:r>
      <w:r w:rsidR="00D078D2">
        <w:rPr>
          <w:rFonts w:ascii="Arial" w:hAnsi="Arial" w:cs="Arial"/>
          <w:color w:val="000000" w:themeColor="text1"/>
          <w:sz w:val="24"/>
          <w:szCs w:val="24"/>
        </w:rPr>
        <w:t xml:space="preserve"> details of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proposed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project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and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staff's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recommendation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stated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in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Staff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Report.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9027E4">
        <w:rPr>
          <w:rFonts w:ascii="Arial" w:hAnsi="Arial" w:cs="Arial"/>
          <w:color w:val="000000" w:themeColor="text1"/>
          <w:sz w:val="24"/>
          <w:szCs w:val="24"/>
        </w:rPr>
        <w:t xml:space="preserve">Staff is recommending approval of the application subject to 21 conditions of approval outlined in the Staff Report. </w:t>
      </w: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lastRenderedPageBreak/>
        <w:t>Hearing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Examiner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McDonald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asked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clarification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questions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about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mid-block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crossing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over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Grove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Street.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City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Engineer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Jeff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Laycock,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City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of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Marysville,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explained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island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would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go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away,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but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crosswalk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would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be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enhanced.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Hearing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Examiner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McDonald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also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asked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if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there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D078D2">
        <w:rPr>
          <w:rFonts w:ascii="Arial" w:hAnsi="Arial" w:cs="Arial"/>
          <w:color w:val="000000" w:themeColor="text1"/>
          <w:sz w:val="24"/>
          <w:szCs w:val="24"/>
        </w:rPr>
        <w:t>would be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receiving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curb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ramp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on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south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side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of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Grove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Street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for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pedestrians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who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access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Grove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from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D078D2">
        <w:rPr>
          <w:rFonts w:ascii="Arial" w:hAnsi="Arial" w:cs="Arial"/>
          <w:color w:val="000000" w:themeColor="text1"/>
          <w:sz w:val="24"/>
          <w:szCs w:val="24"/>
        </w:rPr>
        <w:t>n</w:t>
      </w:r>
      <w:r>
        <w:rPr>
          <w:rFonts w:ascii="Arial" w:hAnsi="Arial" w:cs="Arial"/>
          <w:color w:val="000000" w:themeColor="text1"/>
          <w:sz w:val="24"/>
          <w:szCs w:val="24"/>
        </w:rPr>
        <w:t>orth.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Applicant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Testimony: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Tom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Abbott,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PE,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20210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142nd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Avenue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NE,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Woodinville,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WA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98072</w:t>
      </w:r>
      <w:r>
        <w:rPr>
          <w:rFonts w:ascii="Arial" w:hAnsi="Arial" w:cs="Arial"/>
          <w:color w:val="000000" w:themeColor="text1"/>
          <w:sz w:val="24"/>
          <w:szCs w:val="24"/>
        </w:rPr>
        <w:t>,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affirmed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that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there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would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be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receiving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ramp</w:t>
      </w:r>
      <w:r w:rsidR="009027E4">
        <w:rPr>
          <w:rFonts w:ascii="Arial" w:hAnsi="Arial" w:cs="Arial"/>
          <w:color w:val="000000" w:themeColor="text1"/>
          <w:sz w:val="24"/>
          <w:szCs w:val="24"/>
        </w:rPr>
        <w:t xml:space="preserve"> on the south side of Grove Street</w:t>
      </w:r>
      <w:r>
        <w:rPr>
          <w:rFonts w:ascii="Arial" w:hAnsi="Arial" w:cs="Arial"/>
          <w:color w:val="000000" w:themeColor="text1"/>
          <w:sz w:val="24"/>
          <w:szCs w:val="24"/>
        </w:rPr>
        <w:t>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commended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9027E4">
        <w:rPr>
          <w:rFonts w:ascii="Arial" w:hAnsi="Arial" w:cs="Arial"/>
          <w:color w:val="000000" w:themeColor="text1"/>
          <w:sz w:val="24"/>
          <w:szCs w:val="24"/>
        </w:rPr>
        <w:t xml:space="preserve">Senior Planner </w:t>
      </w:r>
      <w:r>
        <w:rPr>
          <w:rFonts w:ascii="Arial" w:hAnsi="Arial" w:cs="Arial"/>
          <w:color w:val="000000" w:themeColor="text1"/>
          <w:sz w:val="24"/>
          <w:szCs w:val="24"/>
        </w:rPr>
        <w:t>Gemmer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for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excellent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work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during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this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process.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added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that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there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is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edge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deviation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for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Road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9027E4">
        <w:rPr>
          <w:rFonts w:ascii="Arial" w:hAnsi="Arial" w:cs="Arial"/>
          <w:color w:val="000000" w:themeColor="text1"/>
          <w:sz w:val="24"/>
          <w:szCs w:val="24"/>
        </w:rPr>
        <w:t>which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was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applied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for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by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applicant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and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approved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by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Public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Works.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There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should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be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exhibit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related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to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this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in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documents.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spoke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in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support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of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staff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recommendations.</w:t>
      </w: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Public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Testimony:</w:t>
      </w: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Jordan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Rife,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7723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60th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Drive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NE,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Marysville,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WA</w:t>
      </w:r>
      <w:r w:rsidR="00690E30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  <w:r w:rsidRPr="00F64021">
        <w:rPr>
          <w:rFonts w:ascii="Arial" w:hAnsi="Arial" w:cs="Arial"/>
          <w:color w:val="000000" w:themeColor="text1"/>
          <w:sz w:val="24"/>
          <w:szCs w:val="24"/>
          <w:u w:val="single"/>
        </w:rPr>
        <w:t>98270</w:t>
      </w:r>
      <w:r>
        <w:rPr>
          <w:rFonts w:ascii="Arial" w:hAnsi="Arial" w:cs="Arial"/>
          <w:color w:val="000000" w:themeColor="text1"/>
          <w:sz w:val="24"/>
          <w:szCs w:val="24"/>
        </w:rPr>
        <w:t>,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stated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that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family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owns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D078D2">
        <w:rPr>
          <w:rFonts w:ascii="Arial" w:hAnsi="Arial" w:cs="Arial"/>
          <w:color w:val="000000" w:themeColor="text1"/>
          <w:sz w:val="24"/>
          <w:szCs w:val="24"/>
        </w:rPr>
        <w:t xml:space="preserve">and thoroughly enjoys the current setting of their </w:t>
      </w:r>
      <w:r>
        <w:rPr>
          <w:rFonts w:ascii="Arial" w:hAnsi="Arial" w:cs="Arial"/>
          <w:color w:val="000000" w:themeColor="text1"/>
          <w:sz w:val="24"/>
          <w:szCs w:val="24"/>
        </w:rPr>
        <w:t>home</w:t>
      </w:r>
      <w:r w:rsidR="00D078D2">
        <w:rPr>
          <w:rFonts w:ascii="Arial" w:hAnsi="Arial" w:cs="Arial"/>
          <w:color w:val="000000" w:themeColor="text1"/>
          <w:sz w:val="24"/>
          <w:szCs w:val="24"/>
        </w:rPr>
        <w:t xml:space="preserve"> which is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adjacent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to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proposed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project.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expressed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concern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about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trees</w:t>
      </w:r>
      <w:r w:rsidR="00D078D2">
        <w:rPr>
          <w:rFonts w:ascii="Arial" w:hAnsi="Arial" w:cs="Arial"/>
          <w:color w:val="000000" w:themeColor="text1"/>
          <w:sz w:val="24"/>
          <w:szCs w:val="24"/>
        </w:rPr>
        <w:t xml:space="preserve"> and wildlife habitat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behind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their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home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being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removed.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 </w:t>
      </w: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Closing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Comments:</w:t>
      </w: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Senior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Planner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Gemmer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thanked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Mrs.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Rife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for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comments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and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responded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that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staff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has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worked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with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applicant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to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save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trees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to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maximum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extent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possible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given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site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constraints.</w:t>
      </w: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Tom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Abbott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also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thanked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Mrs.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Rife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for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comments.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commented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that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trees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that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will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be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saved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on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site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will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be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ones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behind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house.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:rsidR="00F64021" w:rsidRPr="006C75B2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Seeing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no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further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comments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public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hearing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was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closed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2:50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p.m.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Hearing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Examiner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McDonald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stated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would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have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decision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within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15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calendar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days.</w:t>
      </w:r>
    </w:p>
    <w:p w:rsidR="00F64021" w:rsidRDefault="00F64021" w:rsidP="00690E30">
      <w:pPr>
        <w:spacing w:after="0" w:line="240" w:lineRule="auto"/>
        <w:ind w:left="720"/>
      </w:pPr>
    </w:p>
    <w:p w:rsidR="00F64021" w:rsidRPr="006C75B2" w:rsidRDefault="00F64021" w:rsidP="00A35A07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III.</w:t>
      </w:r>
      <w:r w:rsidR="00690E30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r w:rsidR="00690E30">
        <w:rPr>
          <w:rFonts w:ascii="Arial" w:hAnsi="Arial" w:cs="Arial"/>
          <w:b/>
          <w:color w:val="000000" w:themeColor="text1"/>
          <w:sz w:val="24"/>
          <w:szCs w:val="24"/>
        </w:rPr>
        <w:tab/>
      </w:r>
      <w:r>
        <w:rPr>
          <w:rFonts w:ascii="Arial" w:hAnsi="Arial" w:cs="Arial"/>
          <w:b/>
          <w:color w:val="000000" w:themeColor="text1"/>
          <w:sz w:val="24"/>
          <w:szCs w:val="24"/>
        </w:rPr>
        <w:t>ADJOURNMENT</w:t>
      </w:r>
    </w:p>
    <w:p w:rsidR="00F64021" w:rsidRPr="00F64021" w:rsidRDefault="00F64021" w:rsidP="001C389A">
      <w:pPr>
        <w:spacing w:after="0" w:line="240" w:lineRule="auto"/>
        <w:rPr>
          <w:rFonts w:ascii="Arial" w:hAnsi="Arial" w:cs="Arial"/>
          <w:sz w:val="24"/>
        </w:rPr>
      </w:pPr>
    </w:p>
    <w:p w:rsidR="00F64021" w:rsidRPr="00F64021" w:rsidRDefault="00F64021" w:rsidP="00690E30">
      <w:pPr>
        <w:spacing w:after="0" w:line="240" w:lineRule="auto"/>
        <w:ind w:left="720"/>
        <w:rPr>
          <w:rFonts w:ascii="Arial" w:hAnsi="Arial" w:cs="Arial"/>
          <w:sz w:val="24"/>
        </w:rPr>
      </w:pPr>
      <w:r w:rsidRPr="00F64021">
        <w:rPr>
          <w:rFonts w:ascii="Arial" w:hAnsi="Arial" w:cs="Arial"/>
          <w:sz w:val="24"/>
        </w:rPr>
        <w:t>The</w:t>
      </w:r>
      <w:r w:rsidR="00690E30">
        <w:rPr>
          <w:rFonts w:ascii="Arial" w:hAnsi="Arial" w:cs="Arial"/>
          <w:sz w:val="24"/>
        </w:rPr>
        <w:t xml:space="preserve"> </w:t>
      </w:r>
      <w:r w:rsidRPr="00F64021">
        <w:rPr>
          <w:rFonts w:ascii="Arial" w:hAnsi="Arial" w:cs="Arial"/>
          <w:sz w:val="24"/>
        </w:rPr>
        <w:t>meeting</w:t>
      </w:r>
      <w:r w:rsidR="00690E30">
        <w:rPr>
          <w:rFonts w:ascii="Arial" w:hAnsi="Arial" w:cs="Arial"/>
          <w:sz w:val="24"/>
        </w:rPr>
        <w:t xml:space="preserve"> </w:t>
      </w:r>
      <w:r w:rsidRPr="00F64021">
        <w:rPr>
          <w:rFonts w:ascii="Arial" w:hAnsi="Arial" w:cs="Arial"/>
          <w:sz w:val="24"/>
        </w:rPr>
        <w:t>was</w:t>
      </w:r>
      <w:r w:rsidR="00690E30">
        <w:rPr>
          <w:rFonts w:ascii="Arial" w:hAnsi="Arial" w:cs="Arial"/>
          <w:sz w:val="24"/>
        </w:rPr>
        <w:t xml:space="preserve"> </w:t>
      </w:r>
      <w:r w:rsidRPr="00F64021">
        <w:rPr>
          <w:rFonts w:ascii="Arial" w:hAnsi="Arial" w:cs="Arial"/>
          <w:sz w:val="24"/>
        </w:rPr>
        <w:t>adjourned</w:t>
      </w:r>
      <w:r w:rsidR="00690E30">
        <w:rPr>
          <w:rFonts w:ascii="Arial" w:hAnsi="Arial" w:cs="Arial"/>
          <w:sz w:val="24"/>
        </w:rPr>
        <w:t xml:space="preserve"> </w:t>
      </w:r>
      <w:r w:rsidRPr="00F64021">
        <w:rPr>
          <w:rFonts w:ascii="Arial" w:hAnsi="Arial" w:cs="Arial"/>
          <w:sz w:val="24"/>
        </w:rPr>
        <w:t>at</w:t>
      </w:r>
      <w:r w:rsidR="00690E30">
        <w:rPr>
          <w:rFonts w:ascii="Arial" w:hAnsi="Arial" w:cs="Arial"/>
          <w:sz w:val="24"/>
        </w:rPr>
        <w:t xml:space="preserve"> </w:t>
      </w:r>
      <w:r w:rsidRPr="00F64021">
        <w:rPr>
          <w:rFonts w:ascii="Arial" w:hAnsi="Arial" w:cs="Arial"/>
          <w:sz w:val="24"/>
        </w:rPr>
        <w:t>2:50</w:t>
      </w:r>
      <w:r w:rsidR="00690E30">
        <w:rPr>
          <w:rFonts w:ascii="Arial" w:hAnsi="Arial" w:cs="Arial"/>
          <w:sz w:val="24"/>
        </w:rPr>
        <w:t xml:space="preserve"> </w:t>
      </w:r>
      <w:r w:rsidRPr="00F64021">
        <w:rPr>
          <w:rFonts w:ascii="Arial" w:hAnsi="Arial" w:cs="Arial"/>
          <w:sz w:val="24"/>
        </w:rPr>
        <w:t>p.m.</w:t>
      </w:r>
    </w:p>
    <w:p w:rsidR="00F64021" w:rsidRPr="009027E4" w:rsidRDefault="00F64021" w:rsidP="00F64021">
      <w:pPr>
        <w:spacing w:after="0" w:line="240" w:lineRule="auto"/>
        <w:rPr>
          <w:rFonts w:ascii="Arial" w:hAnsi="Arial" w:cs="Arial"/>
          <w:sz w:val="24"/>
        </w:rPr>
      </w:pPr>
    </w:p>
    <w:p w:rsidR="00F64021" w:rsidRPr="009027E4" w:rsidRDefault="00F64021" w:rsidP="00F64021">
      <w:pPr>
        <w:spacing w:after="0" w:line="240" w:lineRule="auto"/>
        <w:rPr>
          <w:rFonts w:ascii="Arial" w:hAnsi="Arial" w:cs="Arial"/>
          <w:sz w:val="24"/>
        </w:rPr>
      </w:pPr>
    </w:p>
    <w:p w:rsidR="00F64021" w:rsidRPr="009027E4" w:rsidRDefault="00F64021" w:rsidP="00F64021">
      <w:pPr>
        <w:spacing w:after="0" w:line="240" w:lineRule="auto"/>
        <w:rPr>
          <w:rFonts w:ascii="Arial" w:hAnsi="Arial" w:cs="Arial"/>
          <w:sz w:val="24"/>
        </w:rPr>
      </w:pPr>
    </w:p>
    <w:p w:rsidR="00F64021" w:rsidRPr="009027E4" w:rsidRDefault="00F64021" w:rsidP="00F64021">
      <w:pPr>
        <w:spacing w:after="0" w:line="240" w:lineRule="auto"/>
        <w:rPr>
          <w:rFonts w:ascii="Arial" w:hAnsi="Arial" w:cs="Arial"/>
          <w:sz w:val="24"/>
        </w:rPr>
      </w:pPr>
      <w:r w:rsidRPr="009027E4">
        <w:rPr>
          <w:rFonts w:ascii="Arial" w:hAnsi="Arial" w:cs="Arial"/>
          <w:sz w:val="24"/>
        </w:rPr>
        <w:t>_____________________________________</w:t>
      </w:r>
    </w:p>
    <w:p w:rsidR="00F64021" w:rsidRPr="009027E4" w:rsidRDefault="00F64021" w:rsidP="00F64021">
      <w:pPr>
        <w:spacing w:after="0" w:line="240" w:lineRule="auto"/>
        <w:rPr>
          <w:rFonts w:ascii="Arial" w:hAnsi="Arial" w:cs="Arial"/>
          <w:sz w:val="24"/>
        </w:rPr>
      </w:pPr>
      <w:r w:rsidRPr="009027E4">
        <w:rPr>
          <w:rFonts w:ascii="Arial" w:hAnsi="Arial" w:cs="Arial"/>
          <w:sz w:val="24"/>
        </w:rPr>
        <w:t>Laurie</w:t>
      </w:r>
      <w:r w:rsidR="00690E30" w:rsidRPr="009027E4">
        <w:rPr>
          <w:rFonts w:ascii="Arial" w:hAnsi="Arial" w:cs="Arial"/>
          <w:sz w:val="24"/>
        </w:rPr>
        <w:t xml:space="preserve"> </w:t>
      </w:r>
      <w:r w:rsidRPr="009027E4">
        <w:rPr>
          <w:rFonts w:ascii="Arial" w:hAnsi="Arial" w:cs="Arial"/>
          <w:sz w:val="24"/>
        </w:rPr>
        <w:t>Hugdahl,</w:t>
      </w:r>
      <w:r w:rsidR="00690E30" w:rsidRPr="009027E4">
        <w:rPr>
          <w:rFonts w:ascii="Arial" w:hAnsi="Arial" w:cs="Arial"/>
          <w:sz w:val="24"/>
        </w:rPr>
        <w:t xml:space="preserve"> </w:t>
      </w:r>
      <w:r w:rsidRPr="009027E4">
        <w:rPr>
          <w:rFonts w:ascii="Arial" w:hAnsi="Arial" w:cs="Arial"/>
          <w:sz w:val="24"/>
        </w:rPr>
        <w:t>Recording</w:t>
      </w:r>
      <w:r w:rsidR="00690E30" w:rsidRPr="009027E4">
        <w:rPr>
          <w:rFonts w:ascii="Arial" w:hAnsi="Arial" w:cs="Arial"/>
          <w:sz w:val="24"/>
        </w:rPr>
        <w:t xml:space="preserve"> </w:t>
      </w:r>
      <w:r w:rsidRPr="009027E4">
        <w:rPr>
          <w:rFonts w:ascii="Arial" w:hAnsi="Arial" w:cs="Arial"/>
          <w:sz w:val="24"/>
        </w:rPr>
        <w:t>Secretary</w:t>
      </w:r>
    </w:p>
    <w:sectPr w:rsidR="00F64021" w:rsidRPr="009027E4" w:rsidSect="006859E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22E2" w:rsidRDefault="003722E2" w:rsidP="00E642C1">
      <w:pPr>
        <w:spacing w:after="0" w:line="240" w:lineRule="auto"/>
      </w:pPr>
      <w:r>
        <w:separator/>
      </w:r>
    </w:p>
  </w:endnote>
  <w:endnote w:type="continuationSeparator" w:id="0">
    <w:p w:rsidR="003722E2" w:rsidRDefault="003722E2" w:rsidP="00E642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02C6" w:rsidRDefault="008302C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4DC8" w:rsidRDefault="00690E30">
    <w:pPr>
      <w:pStyle w:val="Footer"/>
      <w:jc w:val="center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>7/28/2020 Hearing Examiner</w:t>
    </w:r>
    <w:r w:rsidR="009D4DC8">
      <w:rPr>
        <w:rFonts w:ascii="Arial" w:hAnsi="Arial" w:cs="Arial"/>
        <w:i/>
        <w:sz w:val="20"/>
        <w:szCs w:val="20"/>
      </w:rPr>
      <w:t xml:space="preserve"> Meeting Minutes</w:t>
    </w:r>
  </w:p>
  <w:p w:rsidR="004C35FE" w:rsidRPr="00571D93" w:rsidRDefault="004C35FE">
    <w:pPr>
      <w:pStyle w:val="Footer"/>
      <w:jc w:val="center"/>
      <w:rPr>
        <w:rFonts w:ascii="Arial" w:hAnsi="Arial" w:cs="Arial"/>
        <w:i/>
        <w:sz w:val="20"/>
        <w:szCs w:val="20"/>
      </w:rPr>
    </w:pPr>
    <w:r w:rsidRPr="00571D93">
      <w:rPr>
        <w:rFonts w:ascii="Arial" w:hAnsi="Arial" w:cs="Arial"/>
        <w:i/>
        <w:sz w:val="20"/>
        <w:szCs w:val="20"/>
      </w:rPr>
      <w:t xml:space="preserve">Page </w:t>
    </w:r>
    <w:r w:rsidRPr="00571D93">
      <w:rPr>
        <w:rFonts w:ascii="Arial" w:hAnsi="Arial" w:cs="Arial"/>
        <w:b/>
        <w:i/>
        <w:sz w:val="20"/>
        <w:szCs w:val="20"/>
      </w:rPr>
      <w:fldChar w:fldCharType="begin"/>
    </w:r>
    <w:r w:rsidRPr="00571D93">
      <w:rPr>
        <w:rFonts w:ascii="Arial" w:hAnsi="Arial" w:cs="Arial"/>
        <w:b/>
        <w:i/>
        <w:sz w:val="20"/>
        <w:szCs w:val="20"/>
      </w:rPr>
      <w:instrText xml:space="preserve"> PAGE  \* Arabic  \* MERGEFORMAT </w:instrText>
    </w:r>
    <w:r w:rsidRPr="00571D93">
      <w:rPr>
        <w:rFonts w:ascii="Arial" w:hAnsi="Arial" w:cs="Arial"/>
        <w:b/>
        <w:i/>
        <w:sz w:val="20"/>
        <w:szCs w:val="20"/>
      </w:rPr>
      <w:fldChar w:fldCharType="separate"/>
    </w:r>
    <w:r w:rsidR="005D75BD">
      <w:rPr>
        <w:rFonts w:ascii="Arial" w:hAnsi="Arial" w:cs="Arial"/>
        <w:b/>
        <w:i/>
        <w:noProof/>
        <w:sz w:val="20"/>
        <w:szCs w:val="20"/>
      </w:rPr>
      <w:t>1</w:t>
    </w:r>
    <w:r w:rsidRPr="00571D93">
      <w:rPr>
        <w:rFonts w:ascii="Arial" w:hAnsi="Arial" w:cs="Arial"/>
        <w:b/>
        <w:i/>
        <w:sz w:val="20"/>
        <w:szCs w:val="20"/>
      </w:rPr>
      <w:fldChar w:fldCharType="end"/>
    </w:r>
    <w:r w:rsidRPr="00571D93">
      <w:rPr>
        <w:rFonts w:ascii="Arial" w:hAnsi="Arial" w:cs="Arial"/>
        <w:b/>
        <w:i/>
        <w:sz w:val="20"/>
        <w:szCs w:val="20"/>
      </w:rPr>
      <w:t xml:space="preserve"> </w:t>
    </w:r>
    <w:r w:rsidRPr="00571D93">
      <w:rPr>
        <w:rFonts w:ascii="Arial" w:hAnsi="Arial" w:cs="Arial"/>
        <w:i/>
        <w:sz w:val="20"/>
        <w:szCs w:val="20"/>
      </w:rPr>
      <w:t>of</w:t>
    </w:r>
    <w:r w:rsidRPr="00571D93">
      <w:rPr>
        <w:rFonts w:ascii="Arial" w:hAnsi="Arial" w:cs="Arial"/>
        <w:b/>
        <w:i/>
        <w:sz w:val="20"/>
        <w:szCs w:val="20"/>
      </w:rPr>
      <w:t xml:space="preserve"> </w:t>
    </w:r>
    <w:r w:rsidRPr="00571D93">
      <w:rPr>
        <w:rFonts w:ascii="Arial" w:hAnsi="Arial" w:cs="Arial"/>
        <w:b/>
        <w:i/>
        <w:sz w:val="20"/>
        <w:szCs w:val="20"/>
      </w:rPr>
      <w:fldChar w:fldCharType="begin"/>
    </w:r>
    <w:r w:rsidRPr="00571D93">
      <w:rPr>
        <w:rFonts w:ascii="Arial" w:hAnsi="Arial" w:cs="Arial"/>
        <w:b/>
        <w:i/>
        <w:sz w:val="20"/>
        <w:szCs w:val="20"/>
      </w:rPr>
      <w:instrText xml:space="preserve"> NUMPAGES  \* Arabic  \* MERGEFORMAT </w:instrText>
    </w:r>
    <w:r w:rsidRPr="00571D93">
      <w:rPr>
        <w:rFonts w:ascii="Arial" w:hAnsi="Arial" w:cs="Arial"/>
        <w:b/>
        <w:i/>
        <w:sz w:val="20"/>
        <w:szCs w:val="20"/>
      </w:rPr>
      <w:fldChar w:fldCharType="separate"/>
    </w:r>
    <w:r w:rsidR="005D75BD">
      <w:rPr>
        <w:rFonts w:ascii="Arial" w:hAnsi="Arial" w:cs="Arial"/>
        <w:b/>
        <w:i/>
        <w:noProof/>
        <w:sz w:val="20"/>
        <w:szCs w:val="20"/>
      </w:rPr>
      <w:t>3</w:t>
    </w:r>
    <w:r w:rsidRPr="00571D93">
      <w:rPr>
        <w:rFonts w:ascii="Arial" w:hAnsi="Arial" w:cs="Arial"/>
        <w:b/>
        <w:i/>
        <w:sz w:val="20"/>
        <w:szCs w:val="20"/>
      </w:rPr>
      <w:fldChar w:fldCharType="end"/>
    </w:r>
  </w:p>
  <w:p w:rsidR="00E642C1" w:rsidRPr="004C35FE" w:rsidRDefault="00E642C1" w:rsidP="004C35FE">
    <w:pPr>
      <w:pStyle w:val="Footer"/>
      <w:jc w:val="center"/>
      <w:rPr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02C6" w:rsidRDefault="008302C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22E2" w:rsidRDefault="003722E2" w:rsidP="00E642C1">
      <w:pPr>
        <w:spacing w:after="0" w:line="240" w:lineRule="auto"/>
      </w:pPr>
      <w:r>
        <w:separator/>
      </w:r>
    </w:p>
  </w:footnote>
  <w:footnote w:type="continuationSeparator" w:id="0">
    <w:p w:rsidR="003722E2" w:rsidRDefault="003722E2" w:rsidP="00E642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02C6" w:rsidRDefault="008302C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4851" w:rsidRDefault="005D75BD" w:rsidP="00A36836">
    <w:pPr>
      <w:pStyle w:val="Header"/>
      <w:rPr>
        <w:rStyle w:val="SubtleEmphasis"/>
      </w:rPr>
    </w:pPr>
    <w:sdt>
      <w:sdtPr>
        <w:rPr>
          <w:rStyle w:val="SubtleEmphasis"/>
        </w:rPr>
        <w:alias w:val="Granicus Numbering Selector"/>
        <w:tag w:val="Granicus Numbering Selector"/>
        <w:id w:val="95169404"/>
        <w:showingPlcHdr/>
        <w:docPartList>
          <w:docPartGallery w:val="Quick Parts"/>
          <w:docPartCategory w:val="Granicus Minutes Numbering"/>
        </w:docPartList>
      </w:sdtPr>
      <w:sdtEndPr>
        <w:rPr>
          <w:rStyle w:val="SubtleEmphasis"/>
        </w:rPr>
      </w:sdtEndPr>
      <w:sdtContent>
        <w:r w:rsidR="00285A3B">
          <w:rPr>
            <w:rStyle w:val="SubtleEmphasis"/>
          </w:rPr>
          <w:t xml:space="preserve">     </w:t>
        </w:r>
      </w:sdtContent>
    </w:sdt>
  </w:p>
  <w:p w:rsidR="00A36836" w:rsidRDefault="00A36836" w:rsidP="00A36836">
    <w:pPr>
      <w:pStyle w:val="Header"/>
      <w:rPr>
        <w:rStyle w:val="SubtleEmphasi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02C6" w:rsidRDefault="008302C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01620"/>
    <w:multiLevelType w:val="hybridMultilevel"/>
    <w:tmpl w:val="AE9AEA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B53829"/>
    <w:multiLevelType w:val="hybridMultilevel"/>
    <w:tmpl w:val="A3D6E3C2"/>
    <w:lvl w:ilvl="0" w:tplc="9B3A70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872AA1"/>
    <w:multiLevelType w:val="hybridMultilevel"/>
    <w:tmpl w:val="6354F72A"/>
    <w:lvl w:ilvl="0" w:tplc="3CDA0664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325B"/>
    <w:rsid w:val="00002A70"/>
    <w:rsid w:val="000042FF"/>
    <w:rsid w:val="0001251B"/>
    <w:rsid w:val="00014CA6"/>
    <w:rsid w:val="00017DA6"/>
    <w:rsid w:val="000229B9"/>
    <w:rsid w:val="000243DE"/>
    <w:rsid w:val="00025127"/>
    <w:rsid w:val="00031E1A"/>
    <w:rsid w:val="0003692F"/>
    <w:rsid w:val="0005283C"/>
    <w:rsid w:val="00053A08"/>
    <w:rsid w:val="00055064"/>
    <w:rsid w:val="00061C01"/>
    <w:rsid w:val="00063F48"/>
    <w:rsid w:val="00065162"/>
    <w:rsid w:val="0006588B"/>
    <w:rsid w:val="00066FCD"/>
    <w:rsid w:val="000702D3"/>
    <w:rsid w:val="00075AF5"/>
    <w:rsid w:val="00075EFD"/>
    <w:rsid w:val="00077B3B"/>
    <w:rsid w:val="000824DB"/>
    <w:rsid w:val="00083D75"/>
    <w:rsid w:val="0009062C"/>
    <w:rsid w:val="00092FF6"/>
    <w:rsid w:val="0009391A"/>
    <w:rsid w:val="000959F3"/>
    <w:rsid w:val="000A0FE8"/>
    <w:rsid w:val="000A41AE"/>
    <w:rsid w:val="000A75A8"/>
    <w:rsid w:val="000B4CD8"/>
    <w:rsid w:val="000C5A5D"/>
    <w:rsid w:val="000C6BB4"/>
    <w:rsid w:val="000D6CBB"/>
    <w:rsid w:val="000E2133"/>
    <w:rsid w:val="000E3002"/>
    <w:rsid w:val="000F0F47"/>
    <w:rsid w:val="00110583"/>
    <w:rsid w:val="00113D8A"/>
    <w:rsid w:val="00116C12"/>
    <w:rsid w:val="0011732E"/>
    <w:rsid w:val="00120F77"/>
    <w:rsid w:val="00124C33"/>
    <w:rsid w:val="001256C1"/>
    <w:rsid w:val="00131B10"/>
    <w:rsid w:val="00132751"/>
    <w:rsid w:val="001337D6"/>
    <w:rsid w:val="0013390C"/>
    <w:rsid w:val="00137E0A"/>
    <w:rsid w:val="00142DCF"/>
    <w:rsid w:val="0015320D"/>
    <w:rsid w:val="0016241D"/>
    <w:rsid w:val="001727D7"/>
    <w:rsid w:val="00173D80"/>
    <w:rsid w:val="00175FB7"/>
    <w:rsid w:val="001761CB"/>
    <w:rsid w:val="00176DDD"/>
    <w:rsid w:val="0018265A"/>
    <w:rsid w:val="001877BF"/>
    <w:rsid w:val="00187DF6"/>
    <w:rsid w:val="00192876"/>
    <w:rsid w:val="00197938"/>
    <w:rsid w:val="001B1C06"/>
    <w:rsid w:val="001B53D4"/>
    <w:rsid w:val="001B54DF"/>
    <w:rsid w:val="001C389A"/>
    <w:rsid w:val="001C45D1"/>
    <w:rsid w:val="001C600B"/>
    <w:rsid w:val="001D531D"/>
    <w:rsid w:val="001D6A37"/>
    <w:rsid w:val="001E1B6B"/>
    <w:rsid w:val="001F6DCA"/>
    <w:rsid w:val="001F72D9"/>
    <w:rsid w:val="00202B0C"/>
    <w:rsid w:val="00203240"/>
    <w:rsid w:val="0020396D"/>
    <w:rsid w:val="002046D6"/>
    <w:rsid w:val="00207A81"/>
    <w:rsid w:val="00215FEF"/>
    <w:rsid w:val="0022325E"/>
    <w:rsid w:val="00224DDF"/>
    <w:rsid w:val="00226685"/>
    <w:rsid w:val="00226DEA"/>
    <w:rsid w:val="002314F9"/>
    <w:rsid w:val="00231E4F"/>
    <w:rsid w:val="002331AA"/>
    <w:rsid w:val="0023670D"/>
    <w:rsid w:val="00241927"/>
    <w:rsid w:val="00242B36"/>
    <w:rsid w:val="002522FD"/>
    <w:rsid w:val="00263DC6"/>
    <w:rsid w:val="0026501A"/>
    <w:rsid w:val="0027208E"/>
    <w:rsid w:val="0027626D"/>
    <w:rsid w:val="00285A3B"/>
    <w:rsid w:val="002946E8"/>
    <w:rsid w:val="00294D0C"/>
    <w:rsid w:val="002977D4"/>
    <w:rsid w:val="002A1307"/>
    <w:rsid w:val="002A2886"/>
    <w:rsid w:val="002C03C9"/>
    <w:rsid w:val="002C191E"/>
    <w:rsid w:val="002C1B96"/>
    <w:rsid w:val="002C3B8F"/>
    <w:rsid w:val="002C46B7"/>
    <w:rsid w:val="002C727E"/>
    <w:rsid w:val="002D4A8A"/>
    <w:rsid w:val="002D7430"/>
    <w:rsid w:val="002E3B9A"/>
    <w:rsid w:val="002E7731"/>
    <w:rsid w:val="002F0694"/>
    <w:rsid w:val="002F6FB5"/>
    <w:rsid w:val="0030355D"/>
    <w:rsid w:val="003051AC"/>
    <w:rsid w:val="003063D6"/>
    <w:rsid w:val="003075C6"/>
    <w:rsid w:val="0031215C"/>
    <w:rsid w:val="0031536E"/>
    <w:rsid w:val="00322CA7"/>
    <w:rsid w:val="003251EB"/>
    <w:rsid w:val="00326186"/>
    <w:rsid w:val="00326A0D"/>
    <w:rsid w:val="00332D0E"/>
    <w:rsid w:val="00335129"/>
    <w:rsid w:val="00335858"/>
    <w:rsid w:val="003400C8"/>
    <w:rsid w:val="00344837"/>
    <w:rsid w:val="003471C5"/>
    <w:rsid w:val="0035023C"/>
    <w:rsid w:val="00350AFB"/>
    <w:rsid w:val="00352C8B"/>
    <w:rsid w:val="00364630"/>
    <w:rsid w:val="003722E2"/>
    <w:rsid w:val="00376098"/>
    <w:rsid w:val="00376BAA"/>
    <w:rsid w:val="003822D9"/>
    <w:rsid w:val="003A5710"/>
    <w:rsid w:val="003B0369"/>
    <w:rsid w:val="003B2D44"/>
    <w:rsid w:val="003B4943"/>
    <w:rsid w:val="003B6BE8"/>
    <w:rsid w:val="003C543D"/>
    <w:rsid w:val="003C66D8"/>
    <w:rsid w:val="003D4755"/>
    <w:rsid w:val="003D4A9B"/>
    <w:rsid w:val="003E1722"/>
    <w:rsid w:val="003E2941"/>
    <w:rsid w:val="003E29ED"/>
    <w:rsid w:val="003E5047"/>
    <w:rsid w:val="003F2D8E"/>
    <w:rsid w:val="003F3904"/>
    <w:rsid w:val="00401A54"/>
    <w:rsid w:val="004164B9"/>
    <w:rsid w:val="0042018F"/>
    <w:rsid w:val="00426672"/>
    <w:rsid w:val="00433585"/>
    <w:rsid w:val="00435944"/>
    <w:rsid w:val="0044000C"/>
    <w:rsid w:val="004405E7"/>
    <w:rsid w:val="00441B7A"/>
    <w:rsid w:val="004429B2"/>
    <w:rsid w:val="0044357A"/>
    <w:rsid w:val="0044594F"/>
    <w:rsid w:val="0045283A"/>
    <w:rsid w:val="004616B1"/>
    <w:rsid w:val="00461E29"/>
    <w:rsid w:val="00477EE4"/>
    <w:rsid w:val="00480B6B"/>
    <w:rsid w:val="00484937"/>
    <w:rsid w:val="00485F85"/>
    <w:rsid w:val="00487065"/>
    <w:rsid w:val="00496AF1"/>
    <w:rsid w:val="004B061C"/>
    <w:rsid w:val="004B36AE"/>
    <w:rsid w:val="004C2E24"/>
    <w:rsid w:val="004C35FE"/>
    <w:rsid w:val="004D23C6"/>
    <w:rsid w:val="004D2BB9"/>
    <w:rsid w:val="004E4B0E"/>
    <w:rsid w:val="004F6AAE"/>
    <w:rsid w:val="00501AD2"/>
    <w:rsid w:val="00503CFD"/>
    <w:rsid w:val="005045BA"/>
    <w:rsid w:val="005072E5"/>
    <w:rsid w:val="00507377"/>
    <w:rsid w:val="005146A7"/>
    <w:rsid w:val="005146BF"/>
    <w:rsid w:val="005161B0"/>
    <w:rsid w:val="0051690C"/>
    <w:rsid w:val="00517A92"/>
    <w:rsid w:val="00521E2B"/>
    <w:rsid w:val="00530EE5"/>
    <w:rsid w:val="00531AA1"/>
    <w:rsid w:val="00533415"/>
    <w:rsid w:val="00535F87"/>
    <w:rsid w:val="00541D87"/>
    <w:rsid w:val="00543425"/>
    <w:rsid w:val="0055646B"/>
    <w:rsid w:val="0055717F"/>
    <w:rsid w:val="00571350"/>
    <w:rsid w:val="005717A3"/>
    <w:rsid w:val="00571D93"/>
    <w:rsid w:val="00585F0E"/>
    <w:rsid w:val="0059308D"/>
    <w:rsid w:val="005A4EDF"/>
    <w:rsid w:val="005B5DF8"/>
    <w:rsid w:val="005B6233"/>
    <w:rsid w:val="005B7816"/>
    <w:rsid w:val="005C6C65"/>
    <w:rsid w:val="005D08A3"/>
    <w:rsid w:val="005D0BF2"/>
    <w:rsid w:val="005D75BD"/>
    <w:rsid w:val="005E01AA"/>
    <w:rsid w:val="005E032C"/>
    <w:rsid w:val="005E0826"/>
    <w:rsid w:val="005E13AD"/>
    <w:rsid w:val="005E45B8"/>
    <w:rsid w:val="005F3074"/>
    <w:rsid w:val="005F392E"/>
    <w:rsid w:val="005F480A"/>
    <w:rsid w:val="005F720B"/>
    <w:rsid w:val="005F7CCD"/>
    <w:rsid w:val="005F7FDA"/>
    <w:rsid w:val="00601054"/>
    <w:rsid w:val="00604B92"/>
    <w:rsid w:val="00606559"/>
    <w:rsid w:val="00606DBB"/>
    <w:rsid w:val="00617C82"/>
    <w:rsid w:val="00631AD6"/>
    <w:rsid w:val="00633693"/>
    <w:rsid w:val="0063489E"/>
    <w:rsid w:val="00642127"/>
    <w:rsid w:val="00642EDE"/>
    <w:rsid w:val="00651D62"/>
    <w:rsid w:val="006528F5"/>
    <w:rsid w:val="00667877"/>
    <w:rsid w:val="00671ECE"/>
    <w:rsid w:val="00676DA0"/>
    <w:rsid w:val="00677865"/>
    <w:rsid w:val="006808A2"/>
    <w:rsid w:val="00680FE6"/>
    <w:rsid w:val="006859E9"/>
    <w:rsid w:val="00690C3E"/>
    <w:rsid w:val="00690E30"/>
    <w:rsid w:val="0069279C"/>
    <w:rsid w:val="006C4410"/>
    <w:rsid w:val="006C6571"/>
    <w:rsid w:val="006C75B2"/>
    <w:rsid w:val="006D3C5C"/>
    <w:rsid w:val="006D4614"/>
    <w:rsid w:val="006F5763"/>
    <w:rsid w:val="006F7CBC"/>
    <w:rsid w:val="006F7DEC"/>
    <w:rsid w:val="007025E2"/>
    <w:rsid w:val="00703BA6"/>
    <w:rsid w:val="007119DF"/>
    <w:rsid w:val="007173DA"/>
    <w:rsid w:val="0072312E"/>
    <w:rsid w:val="007236AE"/>
    <w:rsid w:val="00736496"/>
    <w:rsid w:val="00737A8C"/>
    <w:rsid w:val="007477C5"/>
    <w:rsid w:val="007506C4"/>
    <w:rsid w:val="007508EB"/>
    <w:rsid w:val="00752A68"/>
    <w:rsid w:val="007600F8"/>
    <w:rsid w:val="00763CA6"/>
    <w:rsid w:val="0076552A"/>
    <w:rsid w:val="00766583"/>
    <w:rsid w:val="00766A50"/>
    <w:rsid w:val="007712FB"/>
    <w:rsid w:val="00773D18"/>
    <w:rsid w:val="00776AE2"/>
    <w:rsid w:val="00786279"/>
    <w:rsid w:val="00786E6D"/>
    <w:rsid w:val="00792A02"/>
    <w:rsid w:val="0079553F"/>
    <w:rsid w:val="007A2DEF"/>
    <w:rsid w:val="007A549A"/>
    <w:rsid w:val="007C441E"/>
    <w:rsid w:val="007C49FC"/>
    <w:rsid w:val="007C7354"/>
    <w:rsid w:val="007E40DF"/>
    <w:rsid w:val="007E6C01"/>
    <w:rsid w:val="007F375D"/>
    <w:rsid w:val="00804080"/>
    <w:rsid w:val="0081325B"/>
    <w:rsid w:val="00816F4C"/>
    <w:rsid w:val="00822CB5"/>
    <w:rsid w:val="008302C6"/>
    <w:rsid w:val="0083603C"/>
    <w:rsid w:val="00850EEE"/>
    <w:rsid w:val="008527C1"/>
    <w:rsid w:val="00856D86"/>
    <w:rsid w:val="00862F87"/>
    <w:rsid w:val="00864608"/>
    <w:rsid w:val="008653DF"/>
    <w:rsid w:val="008676AC"/>
    <w:rsid w:val="0087131F"/>
    <w:rsid w:val="008743C3"/>
    <w:rsid w:val="0088092F"/>
    <w:rsid w:val="00884EF2"/>
    <w:rsid w:val="0089085E"/>
    <w:rsid w:val="00890922"/>
    <w:rsid w:val="00891208"/>
    <w:rsid w:val="00891330"/>
    <w:rsid w:val="00891E4D"/>
    <w:rsid w:val="008961F6"/>
    <w:rsid w:val="00896F30"/>
    <w:rsid w:val="008A0938"/>
    <w:rsid w:val="008A3111"/>
    <w:rsid w:val="008A3B56"/>
    <w:rsid w:val="008A4129"/>
    <w:rsid w:val="008A4DB1"/>
    <w:rsid w:val="008B258C"/>
    <w:rsid w:val="008B37C3"/>
    <w:rsid w:val="008B64F2"/>
    <w:rsid w:val="008C23CB"/>
    <w:rsid w:val="008C38CF"/>
    <w:rsid w:val="008D123A"/>
    <w:rsid w:val="008D2EE1"/>
    <w:rsid w:val="008D35C5"/>
    <w:rsid w:val="008D3A27"/>
    <w:rsid w:val="008D400A"/>
    <w:rsid w:val="008D62D9"/>
    <w:rsid w:val="008D7C5C"/>
    <w:rsid w:val="008E4741"/>
    <w:rsid w:val="008E4D74"/>
    <w:rsid w:val="008E637F"/>
    <w:rsid w:val="009027E4"/>
    <w:rsid w:val="00904D8D"/>
    <w:rsid w:val="00905AF1"/>
    <w:rsid w:val="00907649"/>
    <w:rsid w:val="009159AC"/>
    <w:rsid w:val="009320C5"/>
    <w:rsid w:val="00932527"/>
    <w:rsid w:val="00933993"/>
    <w:rsid w:val="0093467E"/>
    <w:rsid w:val="0093560A"/>
    <w:rsid w:val="009360C5"/>
    <w:rsid w:val="00937582"/>
    <w:rsid w:val="00943A3F"/>
    <w:rsid w:val="00944852"/>
    <w:rsid w:val="00953B1B"/>
    <w:rsid w:val="0095527A"/>
    <w:rsid w:val="00964316"/>
    <w:rsid w:val="00967491"/>
    <w:rsid w:val="00971B1F"/>
    <w:rsid w:val="00984E7E"/>
    <w:rsid w:val="0098517E"/>
    <w:rsid w:val="009925D5"/>
    <w:rsid w:val="00992BC2"/>
    <w:rsid w:val="009A4039"/>
    <w:rsid w:val="009A4546"/>
    <w:rsid w:val="009A60EA"/>
    <w:rsid w:val="009B2238"/>
    <w:rsid w:val="009B40EB"/>
    <w:rsid w:val="009B7C71"/>
    <w:rsid w:val="009C0E0E"/>
    <w:rsid w:val="009C6358"/>
    <w:rsid w:val="009D2A9D"/>
    <w:rsid w:val="009D4DC8"/>
    <w:rsid w:val="009D7F3A"/>
    <w:rsid w:val="009E0756"/>
    <w:rsid w:val="009E2FDA"/>
    <w:rsid w:val="009E302D"/>
    <w:rsid w:val="009E5A62"/>
    <w:rsid w:val="009F6735"/>
    <w:rsid w:val="00A0273F"/>
    <w:rsid w:val="00A14C8B"/>
    <w:rsid w:val="00A1760E"/>
    <w:rsid w:val="00A1762F"/>
    <w:rsid w:val="00A1794F"/>
    <w:rsid w:val="00A17B08"/>
    <w:rsid w:val="00A21696"/>
    <w:rsid w:val="00A27685"/>
    <w:rsid w:val="00A30217"/>
    <w:rsid w:val="00A35A07"/>
    <w:rsid w:val="00A36836"/>
    <w:rsid w:val="00A42F53"/>
    <w:rsid w:val="00A430F9"/>
    <w:rsid w:val="00A5366F"/>
    <w:rsid w:val="00A60AF3"/>
    <w:rsid w:val="00A61316"/>
    <w:rsid w:val="00A6181C"/>
    <w:rsid w:val="00A8021B"/>
    <w:rsid w:val="00A86BFD"/>
    <w:rsid w:val="00A925BB"/>
    <w:rsid w:val="00A94BD3"/>
    <w:rsid w:val="00AA12DF"/>
    <w:rsid w:val="00AA309F"/>
    <w:rsid w:val="00AB7811"/>
    <w:rsid w:val="00AC16C0"/>
    <w:rsid w:val="00AC21F8"/>
    <w:rsid w:val="00AC76C9"/>
    <w:rsid w:val="00AD0C89"/>
    <w:rsid w:val="00AD2075"/>
    <w:rsid w:val="00AD4851"/>
    <w:rsid w:val="00AD49B6"/>
    <w:rsid w:val="00AD6785"/>
    <w:rsid w:val="00AE1260"/>
    <w:rsid w:val="00AE4885"/>
    <w:rsid w:val="00AF47DD"/>
    <w:rsid w:val="00AF7005"/>
    <w:rsid w:val="00AF77BB"/>
    <w:rsid w:val="00B00E68"/>
    <w:rsid w:val="00B043BC"/>
    <w:rsid w:val="00B07532"/>
    <w:rsid w:val="00B200BF"/>
    <w:rsid w:val="00B21311"/>
    <w:rsid w:val="00B238DA"/>
    <w:rsid w:val="00B30623"/>
    <w:rsid w:val="00B31703"/>
    <w:rsid w:val="00B368FF"/>
    <w:rsid w:val="00B41BC8"/>
    <w:rsid w:val="00B42434"/>
    <w:rsid w:val="00B46D25"/>
    <w:rsid w:val="00B55BF3"/>
    <w:rsid w:val="00B63C95"/>
    <w:rsid w:val="00B770E4"/>
    <w:rsid w:val="00B774E3"/>
    <w:rsid w:val="00B77BCB"/>
    <w:rsid w:val="00B77F69"/>
    <w:rsid w:val="00B841A8"/>
    <w:rsid w:val="00B84EC4"/>
    <w:rsid w:val="00B94433"/>
    <w:rsid w:val="00B97E27"/>
    <w:rsid w:val="00BA002E"/>
    <w:rsid w:val="00BA3977"/>
    <w:rsid w:val="00BA7081"/>
    <w:rsid w:val="00BB064F"/>
    <w:rsid w:val="00BB0FEA"/>
    <w:rsid w:val="00BB1E3A"/>
    <w:rsid w:val="00BB5995"/>
    <w:rsid w:val="00BB7D2E"/>
    <w:rsid w:val="00BB7F50"/>
    <w:rsid w:val="00BC2590"/>
    <w:rsid w:val="00BC2BF7"/>
    <w:rsid w:val="00BD6486"/>
    <w:rsid w:val="00BF04FD"/>
    <w:rsid w:val="00BF1208"/>
    <w:rsid w:val="00BF2D45"/>
    <w:rsid w:val="00BF51AF"/>
    <w:rsid w:val="00BF5436"/>
    <w:rsid w:val="00BF599F"/>
    <w:rsid w:val="00C04FDB"/>
    <w:rsid w:val="00C070B6"/>
    <w:rsid w:val="00C07568"/>
    <w:rsid w:val="00C134BF"/>
    <w:rsid w:val="00C1594F"/>
    <w:rsid w:val="00C22210"/>
    <w:rsid w:val="00C2274F"/>
    <w:rsid w:val="00C248A5"/>
    <w:rsid w:val="00C24DE8"/>
    <w:rsid w:val="00C31AC0"/>
    <w:rsid w:val="00C34269"/>
    <w:rsid w:val="00C354C9"/>
    <w:rsid w:val="00C35E42"/>
    <w:rsid w:val="00C35FEB"/>
    <w:rsid w:val="00C37323"/>
    <w:rsid w:val="00C402E6"/>
    <w:rsid w:val="00C42FF3"/>
    <w:rsid w:val="00C4759F"/>
    <w:rsid w:val="00C55E15"/>
    <w:rsid w:val="00C60B30"/>
    <w:rsid w:val="00C6530D"/>
    <w:rsid w:val="00C6711C"/>
    <w:rsid w:val="00C709F0"/>
    <w:rsid w:val="00C76DFE"/>
    <w:rsid w:val="00C81744"/>
    <w:rsid w:val="00C909C7"/>
    <w:rsid w:val="00CA14FC"/>
    <w:rsid w:val="00CA1530"/>
    <w:rsid w:val="00CA5E22"/>
    <w:rsid w:val="00CA67FC"/>
    <w:rsid w:val="00CA7216"/>
    <w:rsid w:val="00CB5EF3"/>
    <w:rsid w:val="00CC7919"/>
    <w:rsid w:val="00CE0EB8"/>
    <w:rsid w:val="00CE2C10"/>
    <w:rsid w:val="00CE41FA"/>
    <w:rsid w:val="00CF49AA"/>
    <w:rsid w:val="00CF6BD2"/>
    <w:rsid w:val="00CF7F36"/>
    <w:rsid w:val="00D078D2"/>
    <w:rsid w:val="00D10182"/>
    <w:rsid w:val="00D15B0E"/>
    <w:rsid w:val="00D23109"/>
    <w:rsid w:val="00D274EE"/>
    <w:rsid w:val="00D34F9E"/>
    <w:rsid w:val="00D35603"/>
    <w:rsid w:val="00D41916"/>
    <w:rsid w:val="00D42585"/>
    <w:rsid w:val="00D44779"/>
    <w:rsid w:val="00D534A8"/>
    <w:rsid w:val="00D54F06"/>
    <w:rsid w:val="00D642B8"/>
    <w:rsid w:val="00D66731"/>
    <w:rsid w:val="00D67A4B"/>
    <w:rsid w:val="00D8126A"/>
    <w:rsid w:val="00D81F61"/>
    <w:rsid w:val="00D827FE"/>
    <w:rsid w:val="00D87D7B"/>
    <w:rsid w:val="00D928EB"/>
    <w:rsid w:val="00DA315D"/>
    <w:rsid w:val="00DA3C7B"/>
    <w:rsid w:val="00DA6F26"/>
    <w:rsid w:val="00DB59DD"/>
    <w:rsid w:val="00DB606B"/>
    <w:rsid w:val="00DC10E5"/>
    <w:rsid w:val="00DC2416"/>
    <w:rsid w:val="00DC5ED8"/>
    <w:rsid w:val="00DD3A08"/>
    <w:rsid w:val="00DD6186"/>
    <w:rsid w:val="00DE354A"/>
    <w:rsid w:val="00DF70CC"/>
    <w:rsid w:val="00E02AF7"/>
    <w:rsid w:val="00E03E6F"/>
    <w:rsid w:val="00E06FBC"/>
    <w:rsid w:val="00E11ADA"/>
    <w:rsid w:val="00E1333D"/>
    <w:rsid w:val="00E24871"/>
    <w:rsid w:val="00E359ED"/>
    <w:rsid w:val="00E42820"/>
    <w:rsid w:val="00E43C58"/>
    <w:rsid w:val="00E55CE4"/>
    <w:rsid w:val="00E6026F"/>
    <w:rsid w:val="00E609A5"/>
    <w:rsid w:val="00E642C1"/>
    <w:rsid w:val="00E67C00"/>
    <w:rsid w:val="00E75C04"/>
    <w:rsid w:val="00E76FA4"/>
    <w:rsid w:val="00E80B94"/>
    <w:rsid w:val="00E84C62"/>
    <w:rsid w:val="00E9001C"/>
    <w:rsid w:val="00E90F6D"/>
    <w:rsid w:val="00EB2CB9"/>
    <w:rsid w:val="00EC29D1"/>
    <w:rsid w:val="00EC2CEA"/>
    <w:rsid w:val="00ED2A88"/>
    <w:rsid w:val="00ED5CE3"/>
    <w:rsid w:val="00EE1270"/>
    <w:rsid w:val="00EE37BA"/>
    <w:rsid w:val="00EF3A31"/>
    <w:rsid w:val="00EF54A9"/>
    <w:rsid w:val="00EF69C6"/>
    <w:rsid w:val="00EF726C"/>
    <w:rsid w:val="00EF762B"/>
    <w:rsid w:val="00F003CB"/>
    <w:rsid w:val="00F01313"/>
    <w:rsid w:val="00F02CCE"/>
    <w:rsid w:val="00F03E62"/>
    <w:rsid w:val="00F055A0"/>
    <w:rsid w:val="00F06AD5"/>
    <w:rsid w:val="00F1282C"/>
    <w:rsid w:val="00F15AAD"/>
    <w:rsid w:val="00F17BAE"/>
    <w:rsid w:val="00F21F84"/>
    <w:rsid w:val="00F253B8"/>
    <w:rsid w:val="00F30CA2"/>
    <w:rsid w:val="00F317DA"/>
    <w:rsid w:val="00F34072"/>
    <w:rsid w:val="00F35AE8"/>
    <w:rsid w:val="00F37979"/>
    <w:rsid w:val="00F43067"/>
    <w:rsid w:val="00F43879"/>
    <w:rsid w:val="00F57CED"/>
    <w:rsid w:val="00F64021"/>
    <w:rsid w:val="00F74BD5"/>
    <w:rsid w:val="00F76E1D"/>
    <w:rsid w:val="00F80F1D"/>
    <w:rsid w:val="00F85C9B"/>
    <w:rsid w:val="00F8608A"/>
    <w:rsid w:val="00F870BF"/>
    <w:rsid w:val="00F96FBE"/>
    <w:rsid w:val="00FA0193"/>
    <w:rsid w:val="00FB148B"/>
    <w:rsid w:val="00FB721E"/>
    <w:rsid w:val="00FB797C"/>
    <w:rsid w:val="00FC08C4"/>
    <w:rsid w:val="00FC17F7"/>
    <w:rsid w:val="00FD7E33"/>
    <w:rsid w:val="00FE1171"/>
    <w:rsid w:val="00FE4B10"/>
    <w:rsid w:val="00FE512D"/>
    <w:rsid w:val="00FE624B"/>
    <w:rsid w:val="00FE706A"/>
    <w:rsid w:val="00FF173E"/>
    <w:rsid w:val="00FF7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ActionsPane3"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06BDB3A-9B3E-4028-9952-CD056A426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59E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F49A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49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49A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C389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E642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42C1"/>
  </w:style>
  <w:style w:type="paragraph" w:styleId="Footer">
    <w:name w:val="footer"/>
    <w:basedOn w:val="Normal"/>
    <w:link w:val="FooterChar"/>
    <w:uiPriority w:val="99"/>
    <w:unhideWhenUsed/>
    <w:rsid w:val="00E642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42C1"/>
  </w:style>
  <w:style w:type="character" w:styleId="IntenseEmphasis">
    <w:name w:val="Intense Emphasis"/>
    <w:basedOn w:val="DefaultParagraphFont"/>
    <w:uiPriority w:val="21"/>
    <w:qFormat/>
    <w:rsid w:val="00EC2CEA"/>
    <w:rPr>
      <w:b/>
      <w:bCs/>
      <w:i/>
      <w:iCs/>
      <w:color w:val="4F81BD" w:themeColor="accen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2CEA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2CEA"/>
    <w:rPr>
      <w:b/>
      <w:bCs/>
      <w:i/>
      <w:iCs/>
      <w:color w:val="4F81BD" w:themeColor="accent1"/>
    </w:rPr>
  </w:style>
  <w:style w:type="character" w:styleId="Strong">
    <w:name w:val="Strong"/>
    <w:basedOn w:val="DefaultParagraphFont"/>
    <w:uiPriority w:val="22"/>
    <w:qFormat/>
    <w:rsid w:val="00EC2CEA"/>
    <w:rPr>
      <w:b/>
      <w:bCs/>
    </w:rPr>
  </w:style>
  <w:style w:type="character" w:styleId="IntenseReference">
    <w:name w:val="Intense Reference"/>
    <w:basedOn w:val="DefaultParagraphFont"/>
    <w:uiPriority w:val="32"/>
    <w:qFormat/>
    <w:rsid w:val="00EC2CEA"/>
    <w:rPr>
      <w:b/>
      <w:bCs/>
      <w:smallCaps/>
      <w:color w:val="C0504D" w:themeColor="accent2"/>
      <w:spacing w:val="5"/>
      <w:u w:val="single"/>
    </w:rPr>
  </w:style>
  <w:style w:type="character" w:styleId="SubtleEmphasis">
    <w:name w:val="Subtle Emphasis"/>
    <w:basedOn w:val="DefaultParagraphFont"/>
    <w:uiPriority w:val="19"/>
    <w:qFormat/>
    <w:rsid w:val="008302C6"/>
    <w:rPr>
      <w:i/>
      <w:iCs/>
      <w:color w:val="808080" w:themeColor="text1" w:themeTint="7F"/>
    </w:rPr>
  </w:style>
  <w:style w:type="character" w:styleId="Hyperlink">
    <w:name w:val="Hyperlink"/>
    <w:basedOn w:val="DefaultParagraphFont"/>
    <w:uiPriority w:val="99"/>
    <w:unhideWhenUsed/>
    <w:rsid w:val="001D6A37"/>
    <w:rPr>
      <w:color w:val="0000FF" w:themeColor="hyperlink"/>
      <w:u w:val="none"/>
    </w:rPr>
  </w:style>
  <w:style w:type="paragraph" w:customStyle="1" w:styleId="Default">
    <w:name w:val="Default"/>
    <w:rsid w:val="00F0131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9360C5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DA6F26"/>
    <w:rPr>
      <w:color w:val="800080" w:themeColor="followedHyperlink"/>
      <w:u w:val="single"/>
    </w:rPr>
  </w:style>
  <w:style w:type="paragraph" w:customStyle="1" w:styleId="Style0">
    <w:name w:val="Style0"/>
    <w:basedOn w:val="Normal"/>
    <w:uiPriority w:val="99"/>
    <w:rsid w:val="00606DBB"/>
    <w:pPr>
      <w:autoSpaceDE w:val="0"/>
      <w:autoSpaceDN w:val="0"/>
      <w:spacing w:after="0" w:line="240" w:lineRule="auto"/>
    </w:pPr>
    <w:rPr>
      <w:rFonts w:ascii="Arial" w:eastAsiaTheme="minorHAnsi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301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959658">
      <w:bodyDiv w:val="1"/>
      <w:marLeft w:val="720"/>
      <w:marRight w:val="720"/>
      <w:marTop w:val="720"/>
      <w:marBottom w:val="72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aurie\AppData\Roaming\MinutesMakerWord\d9321f10-3bd0-47c9-9408-6a51359aa749\66095da6-70bb-4861-b11b-af0e4f9921ed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24B89777F7044BEA3661CBE7C3BDD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FE236A-7C03-4265-B737-5D789E097FCE}"/>
      </w:docPartPr>
      <w:docPartBody>
        <w:p w:rsidR="000636E9" w:rsidRDefault="000636E9">
          <w:pPr>
            <w:pStyle w:val="124B89777F7044BEA3661CBE7C3BDDDB"/>
          </w:pPr>
          <w:r w:rsidRPr="00BD6677">
            <w:rPr>
              <w:rStyle w:val="PlaceholderText"/>
            </w:rPr>
            <w:t>Choose a building block.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36E9"/>
    <w:rsid w:val="000636E9"/>
    <w:rsid w:val="008D7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636E9"/>
    <w:rPr>
      <w:color w:val="808080"/>
    </w:rPr>
  </w:style>
  <w:style w:type="paragraph" w:customStyle="1" w:styleId="124B89777F7044BEA3661CBE7C3BDDDB">
    <w:name w:val="124B89777F7044BEA3661CBE7C3BDDDB"/>
  </w:style>
  <w:style w:type="paragraph" w:customStyle="1" w:styleId="970ED3A8731449FF88F653FFAD5743D6">
    <w:name w:val="970ED3A8731449FF88F653FFAD5743D6"/>
  </w:style>
  <w:style w:type="paragraph" w:customStyle="1" w:styleId="BC2D8D839E164DF1B1FF2685C09BC683">
    <w:name w:val="BC2D8D839E164DF1B1FF2685C09BC683"/>
    <w:rsid w:val="000636E9"/>
  </w:style>
  <w:style w:type="paragraph" w:customStyle="1" w:styleId="4333F871657B4CAFBD13DE562A03FE1E">
    <w:name w:val="4333F871657B4CAFBD13DE562A03FE1E"/>
    <w:rsid w:val="000636E9"/>
  </w:style>
  <w:style w:type="paragraph" w:customStyle="1" w:styleId="C0A096B67DFB48AA8CF993199C3549FF">
    <w:name w:val="C0A096B67DFB48AA8CF993199C3549FF"/>
    <w:rsid w:val="000636E9"/>
  </w:style>
  <w:style w:type="paragraph" w:customStyle="1" w:styleId="675E55DF20754D7CB3798E5FC9434D17">
    <w:name w:val="675E55DF20754D7CB3798E5FC9434D17"/>
    <w:rsid w:val="000636E9"/>
  </w:style>
  <w:style w:type="paragraph" w:customStyle="1" w:styleId="00C89D74BE40498CA0D1DA3CF363CF92">
    <w:name w:val="00C89D74BE40498CA0D1DA3CF363CF92"/>
    <w:rsid w:val="000636E9"/>
  </w:style>
  <w:style w:type="paragraph" w:customStyle="1" w:styleId="16A1AEA1EDB84988B8E3A497A4F0C267">
    <w:name w:val="16A1AEA1EDB84988B8E3A497A4F0C267"/>
    <w:rsid w:val="000636E9"/>
  </w:style>
  <w:style w:type="paragraph" w:customStyle="1" w:styleId="1DB3CE70A9144E3E9A334C038C45509F">
    <w:name w:val="1DB3CE70A9144E3E9A334C038C45509F"/>
    <w:rsid w:val="000636E9"/>
  </w:style>
  <w:style w:type="paragraph" w:customStyle="1" w:styleId="B23C89A1A69A4750A01DC645A416695F">
    <w:name w:val="B23C89A1A69A4750A01DC645A416695F"/>
    <w:rsid w:val="000636E9"/>
  </w:style>
  <w:style w:type="paragraph" w:customStyle="1" w:styleId="A8E7EEC602614220A3CA62253A0D46EC">
    <w:name w:val="A8E7EEC602614220A3CA62253A0D46EC"/>
    <w:rsid w:val="000636E9"/>
  </w:style>
  <w:style w:type="paragraph" w:customStyle="1" w:styleId="C2F72E5CE7FC4D1F9FAD2805177E878F">
    <w:name w:val="C2F72E5CE7FC4D1F9FAD2805177E878F"/>
    <w:rsid w:val="000636E9"/>
  </w:style>
  <w:style w:type="paragraph" w:customStyle="1" w:styleId="801078FE383E4E6D9714F44EB8CED304">
    <w:name w:val="801078FE383E4E6D9714F44EB8CED304"/>
    <w:rsid w:val="000636E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2012-06-26T00:00:00</PublishDate>
  <Abstract/>
  <CompanyAddress>[Address]</CompanyAddress>
  <CompanyPhone/>
  <CompanyFax/>
  <CompanyEmail/>
</CoverPageProperties>
</file>

<file path=customXml/item2.xml><?xml version="1.0" encoding="utf-8"?>
<ChangeLog>
  <Change Date="12/30/2008 1:18:06 PM" Machine="SWARRENVISTA" UserDomain="GCORP" UserName="ShaneW"/>
  <Change Date="12/30/2008 1:39:07 PM" Machine="SWARRENVISTA" UserDomain="GCORP" UserName="ShaneW"/>
  <Change Date="12/30/2008 2:04:39 PM" Machine="SWARRENVISTA" UserDomain="GCORP" UserName="ShaneW"/>
  <Change Date="12/30/2008 2:13:01 PM" Machine="SWARRENVISTA" UserDomain="GCORP" UserName="ShaneW"/>
  <Change Date="12/30/2008 2:15:57 PM" Machine="SWARRENVISTA" UserDomain="GCORP" UserName="ShaneW"/>
  <Change Date="12/30/2008 2:59:22 PM" Machine="SWARRENVISTA" UserDomain="GCORP" UserName="ShaneW"/>
  <Change Date="12/30/2008 3:03:55 PM" Machine="SWARRENVISTA" UserDomain="GCORP" UserName="ShaneW"/>
  <Change Date="12/30/2008 4:24:26 PM" Machine="SWARRENVISTA" UserDomain="GCORP" UserName="ShaneW"/>
  <Change Date="12/30/2008 4:49:07 PM" Machine="SWARRENVISTA" UserDomain="GCORP" UserName="ShaneW"/>
  <Change Date="12/31/2008 9:21:42 AM" Machine="SWARRENVISTA" UserDomain="GCORP" UserName="ShaneW"/>
  <Change Date="12/31/2008 9:26:18 AM" Machine="SWARRENVISTA" UserDomain="GCORP" UserName="ShaneW"/>
  <Change Date="12/31/2008 11:49:43 AM" Machine="SWARRENVISTA" UserDomain="GCORP" UserName="ShaneW"/>
  <Change Date="12/31/2008 1:40:42 PM" Machine="SWARRENVISTA" UserDomain="GCORP" UserName="ShaneW"/>
  <Change Date="12/31/2008 3:09:44 PM" Machine="SWARRENVISTA" UserDomain="GCORP" UserName="ShaneW"/>
  <Change Date="12/31/2008 3:13:20 PM" Machine="SWARRENVISTA" UserDomain="GCORP" UserName="ShaneW"/>
  <Change Date="12/31/2008 3:15:12 PM" Machine="SWARRENVISTA" UserDomain="GCORP" UserName="ShaneW"/>
  <Change Date="12/31/2008 3:20:35 PM" Machine="SWARRENVISTA" UserDomain="GCORP" UserName="ShaneW"/>
  <Change Date="12/31/2008 3:30:32 PM" Machine="SWARRENVISTA" UserDomain="GCORP" UserName="ShaneW"/>
  <Change Date="1/2/2009 11:27:15 AM" Machine="SWARRENVISTA" UserDomain="GCORP" UserName="ShaneW"/>
  <Change Date="1/2/2009 11:33:19 AM" Machine="SWARRENVISTA" UserDomain="GCORP" UserName="ShaneW"/>
  <Change Date="1/2/2009 4:27:07 PM" Machine="SWARRENVISTA" UserDomain="GCORP" UserName="ShaneW"/>
  <Change Date="10/8/2010 2:17:27 PM" Machine="RAYMOND-9T1HDG1" UserDomain="GCORP" UserName="RaymondL"/>
  <Change Date="10/8/2010 2:26:39 PM" Machine="RAYMOND-9T1HDG1" UserDomain="GCORP" UserName="RaymondL"/>
  <Change Date="10/8/2010 4:01:14 PM" Machine="RAYMOND-9T1HDG1" UserDomain="GCORP" UserName="RaymondL"/>
  <Change Date="10/8/2010 4:13:03 PM" Machine="RAYMOND-9T1HDG1" UserDomain="GCORP" UserName="RaymondL"/>
  <Change Date="10/8/2010 4:14:35 PM" Machine="RAYMOND-9T1HDG1" UserDomain="GCORP" UserName="RaymondL"/>
  <Change Date="10/11/2010 8:37:32 AM" Machine="RAYMOND-9T1HDG1" UserDomain="GCORP" UserName="RaymondL"/>
  <Change Date="10/11/2010 8:43:31 AM" Machine="RAYMOND-9T1HDG1" UserDomain="GCORP" UserName="RaymondL"/>
  <Change Date="10/11/2010 8:55:14 AM" Machine="RAYMOND-9T1HDG1" UserDomain="GCORP" UserName="RaymondL"/>
  <Change Date="10/11/2010 9:20:23 AM" Machine="RAYMOND-9T1HDG1" UserDomain="GCORP" UserName="RaymondL"/>
  <Change Date="10/11/2010 9:21:25 AM" Machine="RAYMOND-9T1HDG1" UserDomain="GCORP" UserName="RaymondL"/>
  <Change Date="10/11/2010 2:17:23 PM" Machine="RAYMOND-9T1HDG1" UserDomain="GCORP" UserName="RaymondL"/>
  <Change Date="10/11/2010 2:54:49 PM" Machine="RAYMOND-9T1HDG1" UserDomain="GCORP" UserName="RaymondL"/>
  <Change Date="10/11/2010 3:18:53 PM" Machine="RAYMOND-9T1HDG1" UserDomain="GCORP" UserName="RaymondL"/>
  <Change Date="10/11/2010 5:31:07 PM" Machine="RAYMOND-9T1HDG1" UserDomain="GCORP" UserName="RaymondL"/>
  <Change Date="10/11/2010 5:32:01 PM" Machine="RAYMOND-9T1HDG1" UserDomain="GCORP" UserName="RaymondL"/>
  <Change Date="10/12/2010 11:32:54 AM" Machine="RAYMOND-9T1HDG1" UserDomain="GCORP" UserName="RaymondL"/>
  <Change Date="10/12/2010 2:21:01 PM" Machine="RAYMOND-9T1HDG1" UserDomain="GCORP" UserName="RaymondL"/>
  <Change Date="10/12/2010 2:53:00 PM" Machine="RAYMOND-9T1HDG1" UserDomain="GCORP" UserName="RaymondL"/>
  <Change Date="10/12/2010 2:54:11 PM" Machine="RAYMOND-9T1HDG1" UserDomain="GCORP" UserName="RaymondL"/>
  <Change Date="10/12/2010 3:09:59 PM" Machine="RAYMOND-9T1HDG1" UserDomain="GCORP" UserName="RaymondL"/>
  <Change Date="10/12/2010 3:27:45 PM" Machine="RAYMOND-9T1HDG1" UserDomain="GCORP" UserName="RaymondL"/>
  <Change Date="10/12/2010 3:46:29 PM" Machine="RAYMOND-9T1HDG1" UserDomain="GCORP" UserName="RaymondL"/>
  <Change Date="10/14/2010 9:01:01 AM" Machine="RAYMOND-9T1HDG1" UserDomain="GCORP" UserName="RaymondL"/>
  <Change Date="10/14/2010 9:03:17 AM" Machine="RAYMOND-9T1HDG1" UserDomain="GCORP" UserName="RaymondL"/>
  <Change Date="10/14/2010 9:08:59 AM" Machine="RAYMOND-9T1HDG1" UserDomain="GCORP" UserName="RaymondL"/>
  <Change Date="10/14/2010 9:15:34 AM" Machine="RAYMOND-9T1HDG1" UserDomain="GCORP" UserName="RaymondL"/>
  <Change Date="10/14/2010 12:08:54 PM" Machine="RAYMOND-9T1HDG1" UserDomain="GCORP" UserName="RaymondL"/>
  <Change Date="10/14/2010 12:15:10 PM" Machine="RAYMOND-9T1HDG1" UserDomain="GCORP" UserName="RaymondL"/>
  <Change Date="10/14/2010 12:16:14 PM" Machine="RAYMOND-9T1HDG1" UserDomain="GCORP" UserName="RaymondL"/>
  <Change Date="10/14/2010 12:22:27 PM" Machine="RAYMOND-9T1HDG1" UserDomain="GCORP" UserName="RaymondL"/>
  <Change Date="10/14/2010 12:30:33 PM" Machine="RAYMOND-9T1HDG1" UserDomain="GCORP" UserName="RaymondL"/>
  <Change Date="10/14/2010 12:37:14 PM" Machine="RAYMOND-9T1HDG1" UserDomain="GCORP" UserName="RaymondL"/>
  <Change Date="10/14/2010 12:41:17 PM" Machine="RAYMOND-9T1HDG1" UserDomain="GCORP" UserName="RaymondL"/>
  <Change Date="10/14/2010 12:43:04 PM" Machine="RAYMOND-9T1HDG1" UserDomain="GCORP" UserName="RaymondL"/>
  <Change Date="10/14/2010 1:18:13 PM" Machine="RAYMOND-9T1HDG1" UserDomain="GCORP" UserName="RaymondL"/>
  <Change Date="10/14/2010 3:29:49 PM" Machine="RAYMOND-9T1HDG1" UserDomain="GCORP" UserName="RaymondL"/>
  <Change Date="10/14/2010 3:35:32 PM" Machine="RAYMOND-9T1HDG1" UserDomain="GCORP" UserName="RaymondL"/>
  <Change Date="10/14/2010 3:40:04 PM" Machine="RAYMOND-9T1HDG1" UserDomain="GCORP" UserName="RaymondL"/>
  <Change Date="10/14/2010 3:40:47 PM" Machine="RAYMOND-9T1HDG1" UserDomain="GCORP" UserName="RaymondL"/>
  <Change Date="10/14/2010 4:29:38 PM" Machine="RAYMOND-9T1HDG1" UserDomain="GCORP" UserName="RaymondL"/>
  <Change Date="10/14/2010 4:32:30 PM" Machine="RAYMOND-9T1HDG1" UserDomain="GCORP" UserName="RaymondL"/>
  <Change Date="10/14/2010 4:37:10 PM" Machine="RAYMOND-9T1HDG1" UserDomain="GCORP" UserName="RaymondL"/>
  <Change Date="10/14/2010 4:54:19 PM" Machine="RAYMOND-9T1HDG1" UserDomain="GCORP" UserName="RaymondL"/>
  <Change Date="10/14/2010 4:56:24 PM" Machine="RAYMOND-9T1HDG1" UserDomain="GCORP" UserName="RaymondL"/>
  <Change Date="10/14/2010 4:57:42 PM" Machine="RAYMOND-9T1HDG1" UserDomain="GCORP" UserName="RaymondL"/>
  <Change Date="10/14/2010 5:00:35 PM" Machine="RAYMOND-9T1HDG1" UserDomain="GCORP" UserName="RaymondL"/>
  <Change Date="10/14/2010 5:08:47 PM" Machine="RAYMOND-9T1HDG1" UserDomain="GCORP" UserName="RaymondL"/>
  <Change Date="10/14/2010 5:24:35 PM" Machine="RAYMOND-9T1HDG1" UserDomain="GCORP" UserName="RaymondL"/>
  <Change Date="10/15/2010 12:39:21 PM" Machine="RAYMOND-9T1HDG1" UserDomain="GCORP" UserName="RaymondL"/>
  <Change Date="10/15/2010 12:39:30 PM" Machine="RAYMOND-9T1HDG1" UserDomain="GCORP" UserName="RaymondL"/>
  <Change Date="10/15/2010 2:17:14 PM" Machine="RAYMOND-9T1HDG1" UserDomain="GCORP" UserName="RaymondL"/>
  <Change Date="10/18/2010 4:30:34 PM" Machine="RAYMOND-9T1HDG1" UserDomain="GCORP" UserName="RaymondL"/>
  <Change Date="10/19/2010 8:56:25 AM" Machine="RAYMOND-9T1HDG1" UserDomain="GCORP" UserName="RaymondL"/>
  <Change Date="10/19/2010 9:23:29 AM" Machine="RAYMOND-9T1HDG1" UserDomain="GCORP" UserName="RaymondL"/>
  <Change Date="10/19/2010 9:28:20 AM" Machine="RAYMOND-9T1HDG1" UserDomain="GCORP" UserName="RaymondL"/>
  <Change Date="10/19/2010 9:37:42 AM" Machine="RAYMOND-9T1HDG1" UserDomain="GCORP" UserName="RaymondL"/>
  <Change Date="10/19/2010 9:38:42 AM" Machine="RAYMOND-9T1HDG1" UserDomain="GCORP" UserName="RaymondL"/>
  <Change Date="10/19/2010 1:31:16 PM" Machine="RAYMOND-9T1HDG1" UserDomain="GCORP" UserName="RaymondL"/>
  <Change Date="10/19/2010 1:47:38 PM" Machine="RAYMOND-9T1HDG1" UserDomain="GCORP" UserName="RaymondL"/>
  <Change Date="10/19/2010 3:35:55 PM" Machine="RAYMOND-9T1HDG1" UserDomain="GCORP" UserName="RaymondL"/>
  <Change Date="10/21/2010 10:59:44 AM" Machine="RAYMOND-9T1HDG1" UserDomain="GCORP" UserName="RaymondL"/>
  <Change Date="11/1/2010 2:38:21 PM" Machine="RAYMOND-9T1HDG1" UserDomain="GCORP" UserName="RaymondL"/>
  <Change Date="11/1/2010 2:40:16 PM" Machine="RAYMOND-9T1HDG1" UserDomain="GCORP" UserName="RaymondL"/>
  <Change Date="1/31/2011 11:20:49 AM" Machine="KEERTHI-H22CXF1" UserDomain="GCORP" UserName="keerthik"/>
  <Change Date="4/30/2012 10:18:57 AM" Machine="PRIYA-BNN9SM1" UserDomain="GCORP" UserName="PriyaS"/>
  <Change Date="4/30/2012 3:04:35 PM" Machine="PRIYA-BNN9SM1" UserDomain="GCORP" UserName="PriyaS"/>
  <Change Date="4/30/2012 3:16:56 PM" Machine="PRIYA-BNN9SM1" UserDomain="GCORP" UserName="PriyaS"/>
  <Change Date="4/30/2012 3:19:13 PM" Machine="PRIYA-BNN9SM1" UserDomain="GCORP" UserName="PriyaS"/>
  <Change Date="4/30/2012 3:22:40 PM" Machine="PRIYA-BNN9SM1" UserDomain="GCORP" UserName="PriyaS"/>
  <Change Date="4/30/2012 3:27:05 PM" Machine="PRIYA-BNN9SM1" UserDomain="GCORP" UserName="PriyaS"/>
  <Change Date="5/9/2012 10:21:10 AM" Machine="RCLEARY" UserDomain="GCORP" UserName="RebeccaC"/>
  <Change Date="5/16/2012 11:43:47 AM" Machine="RCLEARY" UserDomain="GCORP" UserName="RebeccaC"/>
  <Change Date="5/16/2012 2:15:32 PM" Machine="PRIYA-BNN9SM1" UserDomain="GCORP" UserName="PriyaS"/>
  <Change Date="5/17/2012 4:23:18 PM" Machine="RCLEARY" UserDomain="GCORP" UserName="RebeccaC"/>
  <Change Date="5/17/2012 4:23:34 PM" Machine="RCLEARY" UserDomain="GCORP" UserName="RebeccaC"/>
  <Change Date="5/18/2012 3:24:00 PM" Machine="PRIYA-BNN9SM1" UserDomain="GCORP" UserName="PriyaS"/>
  <Change Date="5/18/2012 3:24:10 PM" Machine="PRIYA-BNN9SM1" UserDomain="GCORP" UserName="PriyaS"/>
  <Change Date="5/18/2012 3:25:42 PM" Machine="PRIYA-BNN9SM1" UserDomain="GCORP" UserName="PriyaS"/>
  <Change Date="5/18/2012 3:36:16 PM" Machine="PRIYA-BNN9SM1" UserDomain="GCORP" UserName="PriyaS"/>
  <Change Date="5/18/2012 3:36:33 PM" Machine="PRIYA-BNN9SM1" UserDomain="GCORP" UserName="PriyaS"/>
  <Change Date="5/18/2012 4:19:22 PM" Machine="PRIYA-BNN9SM1" UserDomain="GCORP" UserName="PriyaS"/>
  <Change Date="5/18/2012 4:22:46 PM" Machine="PRIYA-BNN9SM1" UserDomain="GCORP" UserName="PriyaS"/>
  <Change Date="5/18/2012 4:25:07 PM" Machine="PRIYA-BNN9SM1" UserDomain="GCORP" UserName="PriyaS"/>
  <Change Date="5/18/2012 4:25:34 PM" Machine="PRIYA-BNN9SM1" UserDomain="GCORP" UserName="PriyaS"/>
  <Change Date="6/15/2012 11:31:19 AM" Machine="PRIYA-BNN9SM1" UserDomain="GCORP" UserName="PriyaS"/>
  <Change Date="6/15/2012 11:51:10 AM" Machine="PRIYA-BNN9SM1" UserDomain="GCORP" UserName="PriyaS"/>
  <Change Date="6/15/2012 11:57:00 AM" Machine="PRIYA-BNN9SM1" UserDomain="GCORP" UserName="PriyaS"/>
  <Change Date="6/15/2012 11:59:06 AM" Machine="PRIYA-BNN9SM1" UserDomain="GCORP" UserName="PriyaS"/>
  <Change Date="6/15/2012 12:01:20 PM" Machine="PRIYA-BNN9SM1" UserDomain="GCORP" UserName="PriyaS"/>
  <Change Date="6/18/2012 2:00:46 PM" Machine="PRIYA-BNN9SM1" UserDomain="GCORP" UserName="PriyaS"/>
  <Change Date="6/18/2012 2:31:15 PM" Machine="PRIYA-BNN9SM1" UserDomain="GCORP" UserName="PriyaS"/>
  <Change Date="6/18/2012 2:35:40 PM" Machine="PRIYA-BNN9SM1" UserDomain="GCORP" UserName="PriyaS"/>
  <Change Date="6/18/2012 2:36:00 PM" Machine="PRIYA-BNN9SM1" UserDomain="GCORP" UserName="PriyaS"/>
  <Change Date="6/19/2012 3:30:03 PM" Machine="PRIYA-BNN9SM1" UserDomain="GCORP" UserName="PriyaS"/>
  <Change Date="6/19/2012 3:43:19 PM" Machine="PRIYA-BNN9SM1" UserDomain="GCORP" UserName="PriyaS"/>
  <Change Date="6/19/2012 3:47:55 PM" Machine="PRIYA-BNN9SM1" UserDomain="GCORP" UserName="PriyaS"/>
  <Change Date="6/19/2012 3:50:34 PM" Machine="PRIYA-BNN9SM1" UserDomain="GCORP" UserName="PriyaS"/>
  <Change Date="6/25/2012 3:18:03 PM" Machine="PRIYA-BNN9SM1" UserDomain="GCORP" UserName="PriyaS"/>
  <Change Date="6/25/2012 4:29:30 PM" Machine="PRIYA-BNN9SM1" UserDomain="GCORP" UserName="PriyaS"/>
  <Change Date="6/26/2012 10:30:55 AM" Machine="PRIYA-BNN9SM1" UserDomain="GCORP" UserName="PriyaS"/>
  <Change Date="6/26/2012 11:49:08 AM" Machine="PRIYA-BNN9SM1" UserDomain="GCORP" UserName="PriyaS"/>
  <Change Date="6/26/2012 11:49:38 AM" Machine="PRIYA-BNN9SM1" UserDomain="GCORP" UserName="PriyaS"/>
  <Change Date="6/26/2012 1:49:58 PM" Machine="PRIYA-BNN9SM1" UserDomain="GCORP" UserName="PriyaS"/>
  <Change Date="6/28/2012 3:08:20 PM" Machine="RC-CDSQ5Q1" UserDomain="GCORP" UserName="RebeccaC"/>
  <Change Date="7/16/2012 2:01:05 PM" Machine="RAYL-25XWLG1" UserDomain="GCORP" UserName="RaymondL"/>
  <Change Date="7/16/2012 2:41:24 PM" Machine="RAYL-25XWLG1" UserDomain="GCORP" UserName="RaymondL"/>
  <Change Date="7/20/2012 9:52:13 AM" Machine="PRIYA-BNN9SM1" UserDomain="GCORP" UserName="PriyaS"/>
  <Change Date="7/20/2012 9:55:45 AM" Machine="PRIYA-BNN9SM1" UserDomain="GCORP" UserName="PriyaS"/>
  <Change Date="7/20/2012 9:58:07 AM" Machine="PRIYA-BNN9SM1" UserDomain="GCORP" UserName="PriyaS"/>
  <Change Date="7/20/2012 10:00:50 AM" Machine="PRIYA-BNN9SM1" UserDomain="GCORP" UserName="PriyaS"/>
  <Change Date="7/20/2012 10:21:37 AM" Machine="PRIYA-BNN9SM1" UserDomain="GCORP" UserName="PriyaS"/>
  <Change Date="7/20/2012 11:03:49 AM" Machine="PRIYA-BNN9SM1" UserDomain="GCORP" UserName="PriyaS"/>
  <Change Date="7/20/2012 11:07:55 AM" Machine="PRIYA-BNN9SM1" UserDomain="GCORP" UserName="PriyaS"/>
  <Change Date="7/20/2012 11:08:06 AM" Machine="PRIYA-BNN9SM1" UserDomain="GCORP" UserName="PriyaS"/>
  <Change Date="7/20/2012 11:11:09 AM" Machine="PRIYA-BNN9SM1" UserDomain="GCORP" UserName="PriyaS"/>
  <Change Date="7/20/2012 11:14:24 AM" Machine="PRIYA-BNN9SM1" UserDomain="GCORP" UserName="PriyaS"/>
  <Change Date="7/20/2012 11:14:40 AM" Machine="PRIYA-BNN9SM1" UserDomain="GCORP" UserName="PriyaS"/>
  <Change Date="7/20/2012 11:25:36 AM" Machine="PRIYA-BNN9SM1" UserDomain="GCORP" UserName="PriyaS"/>
  <Change Date="7/20/2012 11:34:03 AM" Machine="PRIYA-BNN9SM1" UserDomain="GCORP" UserName="PriyaS"/>
  <Change Date="7/20/2012 11:34:17 AM" Machine="PRIYA-BNN9SM1" UserDomain="GCORP" UserName="PriyaS"/>
  <Change Date="7/20/2012 11:36:46 AM" Machine="PRIYA-BNN9SM1" UserDomain="GCORP" UserName="PriyaS"/>
  <Change Date="7/20/2012 11:37:54 AM" Machine="PRIYA-BNN9SM1" UserDomain="GCORP" UserName="PriyaS"/>
  <Change Date="7/20/2012 11:38:46 AM" Machine="PRIYA-BNN9SM1" UserDomain="GCORP" UserName="PriyaS"/>
  <Change Date="7/20/2012 2:35:48 PM" Machine="SAGIB" UserDomain="GCORP" UserName="sherifa"/>
  <Change Date="7/20/2012 2:58:55 PM" Machine="SAGIB" UserDomain="GCORP" UserName="sherifa"/>
  <Change Date="7/23/2012 11:58:03 AM" Machine="PRIYA-BNN9SM1" UserDomain="GCORP" UserName="PriyaS"/>
  <Change Date="7/23/2012 12:06:47 PM" Machine="PRIYA-BNN9SM1" UserDomain="GCORP" UserName="PriyaS"/>
  <Change Date="7/23/2012 12:06:59 PM" Machine="PRIYA-BNN9SM1" UserDomain="GCORP" UserName="PriyaS"/>
  <Change Date="7/23/2012 12:07:10 PM" Machine="PRIYA-BNN9SM1" UserDomain="GCORP" UserName="PriyaS"/>
  <Change Date="7/23/2012 12:10:33 PM" Machine="PRIYA-BNN9SM1" UserDomain="GCORP" UserName="PriyaS"/>
  <Change Date="7/23/2012 12:10:42 PM" Machine="PRIYA-BNN9SM1" UserDomain="GCORP" UserName="PriyaS"/>
  <Change Date="7/23/2012 12:10:52 PM" Machine="PRIYA-BNN9SM1" UserDomain="GCORP" UserName="PriyaS"/>
  <Change Date="7/23/2012 12:13:59 PM" Machine="PRIYA-BNN9SM1" UserDomain="GCORP" UserName="PriyaS"/>
  <Change Date="7/23/2012 12:23:41 PM" Machine="PRIYA-BNN9SM1" UserDomain="GCORP" UserName="PriyaS"/>
  <Change Date="7/23/2012 12:23:52 PM" Machine="PRIYA-BNN9SM1" UserDomain="GCORP" UserName="PriyaS"/>
  <Change Date="7/23/2012 12:28:13 PM" Machine="PRIYA-BNN9SM1" UserDomain="GCORP" UserName="PriyaS"/>
  <Change Date="7/23/2012 12:36:14 PM" Machine="PRIYA-BNN9SM1" UserDomain="GCORP" UserName="PriyaS"/>
  <Change Date="7/23/2012 12:41:15 PM" Machine="PRIYA-BNN9SM1" UserDomain="GCORP" UserName="PriyaS"/>
  <Change Date="7/23/2012 12:45:52 PM" Machine="PRIYA-BNN9SM1" UserDomain="GCORP" UserName="PriyaS"/>
  <Change Date="7/23/2012 12:45:59 PM" Machine="PRIYA-BNN9SM1" UserDomain="GCORP" UserName="PriyaS"/>
  <Change Date="7/23/2012 12:50:26 PM" Machine="PRIYA-BNN9SM1" UserDomain="GCORP" UserName="PriyaS"/>
  <Change Date="7/23/2012 12:52:51 PM" Machine="PRIYA-BNN9SM1" UserDomain="GCORP" UserName="PriyaS"/>
  <Change Date="7/23/2012 12:59:56 PM" Machine="PRIYA-BNN9SM1" UserDomain="GCORP" UserName="PriyaS"/>
  <Change Date="7/23/2012 1:06:13 PM" Machine="PRIYA-BNN9SM1" UserDomain="GCORP" UserName="PriyaS"/>
  <Change Date="7/23/2012 1:11:38 PM" Machine="PRIYA-BNN9SM1" UserDomain="GCORP" UserName="PriyaS"/>
  <Change Date="7/23/2012 1:30:57 PM" Machine="PRIYA-BNN9SM1" UserDomain="GCORP" UserName="PriyaS"/>
  <Change Date="7/23/2012 1:33:38 PM" Machine="PRIYA-BNN9SM1" UserDomain="GCORP" UserName="PriyaS"/>
  <Change Date="7/23/2012 1:36:02 PM" Machine="PRIYA-BNN9SM1" UserDomain="GCORP" UserName="PriyaS"/>
  <Change Date="7/23/2012 1:38:46 PM" Machine="PRIYA-BNN9SM1" UserDomain="GCORP" UserName="PriyaS"/>
  <Change Date="7/23/2012 1:41:48 PM" Machine="PRIYA-BNN9SM1" UserDomain="GCORP" UserName="PriyaS"/>
  <Change Date="7/23/2012 1:42:09 PM" Machine="PRIYA-BNN9SM1" UserDomain="GCORP" UserName="PriyaS"/>
  <Change Date="7/23/2012 1:46:53 PM" Machine="PRIYA-BNN9SM1" UserDomain="GCORP" UserName="PriyaS"/>
  <Change Date="7/23/2012 1:50:41 PM" Machine="PRIYA-BNN9SM1" UserDomain="GCORP" UserName="PriyaS"/>
  <Change Date="7/23/2012 1:50:49 PM" Machine="PRIYA-BNN9SM1" UserDomain="GCORP" UserName="PriyaS"/>
  <Change Date="7/23/2012 1:54:44 PM" Machine="PRIYA-BNN9SM1" UserDomain="GCORP" UserName="PriyaS"/>
  <Change Date="7/23/2012 1:54:56 PM" Machine="PRIYA-BNN9SM1" UserDomain="GCORP" UserName="PriyaS"/>
  <Change Date="7/23/2012 1:55:17 PM" Machine="PRIYA-BNN9SM1" UserDomain="GCORP" UserName="PriyaS"/>
  <Change Date="7/23/2012 1:58:20 PM" Machine="PRIYA-BNN9SM1" UserDomain="GCORP" UserName="PriyaS"/>
  <Change Date="7/23/2012 2:02:55 PM" Machine="PRIYA-BNN9SM1" UserDomain="GCORP" UserName="PriyaS"/>
  <Change Date="7/23/2012 2:06:18 PM" Machine="PRIYA-BNN9SM1" UserDomain="GCORP" UserName="PriyaS"/>
  <Change Date="7/23/2012 2:12:28 PM" Machine="PRIYA-BNN9SM1" UserDomain="GCORP" UserName="PriyaS"/>
  <Change Date="7/23/2012 2:15:38 PM" Machine="PRIYA-BNN9SM1" UserDomain="GCORP" UserName="PriyaS"/>
  <Change Date="7/23/2012 2:15:57 PM" Machine="PRIYA-BNN9SM1" UserDomain="GCORP" UserName="PriyaS"/>
  <Change Date="7/23/2012 2:18:52 PM" Machine="PRIYA-BNN9SM1" UserDomain="GCORP" UserName="PriyaS"/>
  <Change Date="7/23/2012 2:19:06 PM" Machine="PRIYA-BNN9SM1" UserDomain="GCORP" UserName="PriyaS"/>
  <Change Date="7/23/2012 2:23:12 PM" Machine="PRIYA-BNN9SM1" UserDomain="GCORP" UserName="PriyaS"/>
  <Change Date="7/23/2012 2:23:27 PM" Machine="PRIYA-BNN9SM1" UserDomain="GCORP" UserName="PriyaS"/>
  <Change Date="7/23/2012 2:27:44 PM" Machine="PRIYA-BNN9SM1" UserDomain="GCORP" UserName="PriyaS"/>
  <Change Date="7/23/2012 2:28:00 PM" Machine="PRIYA-BNN9SM1" UserDomain="GCORP" UserName="PriyaS"/>
  <Change Date="7/23/2012 2:28:56 PM" Machine="PRIYA-BNN9SM1" UserDomain="GCORP" UserName="PriyaS"/>
  <Change Date="7/23/2012 2:34:56 PM" Machine="PRIYA-BNN9SM1" UserDomain="GCORP" UserName="PriyaS"/>
  <Change Date="7/23/2012 2:37:04 PM" Machine="PRIYA-BNN9SM1" UserDomain="GCORP" UserName="PriyaS"/>
  <Change Date="7/23/2012 2:45:48 PM" Machine="PRIYA-BNN9SM1" UserDomain="GCORP" UserName="PriyaS"/>
  <Change Date="7/23/2012 2:46:02 PM" Machine="PRIYA-BNN9SM1" UserDomain="GCORP" UserName="PriyaS"/>
  <Change Date="7/23/2012 2:49:00 PM" Machine="PRIYA-BNN9SM1" UserDomain="GCORP" UserName="PriyaS"/>
  <Change Date="7/23/2012 2:49:19 PM" Machine="PRIYA-BNN9SM1" UserDomain="GCORP" UserName="PriyaS"/>
  <Change Date="7/23/2012 2:56:55 PM" Machine="PRIYA-BNN9SM1" UserDomain="GCORP" UserName="PriyaS"/>
  <Change Date="7/23/2012 2:57:06 PM" Machine="PRIYA-BNN9SM1" UserDomain="GCORP" UserName="PriyaS"/>
  <Change Date="7/23/2012 3:08:28 PM" Machine="PRIYA-BNN9SM1" UserDomain="GCORP" UserName="PriyaS"/>
  <Change Date="7/23/2012 3:10:59 PM" Machine="PRIYA-BNN9SM1" UserDomain="GCORP" UserName="PriyaS"/>
  <Change Date="7/23/2012 3:11:16 PM" Machine="PRIYA-BNN9SM1" UserDomain="GCORP" UserName="PriyaS"/>
  <Change Date="7/23/2012 3:11:34 PM" Machine="PRIYA-BNN9SM1" UserDomain="GCORP" UserName="PriyaS"/>
  <Change Date="7/23/2012 3:21:18 PM" Machine="PRIYA-BNN9SM1" UserDomain="GCORP" UserName="PriyaS"/>
  <Change Date="7/23/2012 3:31:33 PM" Machine="PRIYA-BNN9SM1" UserDomain="GCORP" UserName="PriyaS"/>
  <Change Date="7/23/2012 3:31:44 PM" Machine="PRIYA-BNN9SM1" UserDomain="GCORP" UserName="PriyaS"/>
  <Change Date="7/23/2012 3:35:50 PM" Machine="PRIYA-BNN9SM1" UserDomain="GCORP" UserName="PriyaS"/>
  <Change Date="7/23/2012 3:54:52 PM" Machine="PRIYA-BNN9SM1" UserDomain="GCORP" UserName="PriyaS"/>
  <Change Date="7/23/2012 3:57:39 PM" Machine="PRIYA-BNN9SM1" UserDomain="GCORP" UserName="PriyaS"/>
  <Change Date="7/23/2012 4:00:35 PM" Machine="PRIYA-BNN9SM1" UserDomain="GCORP" UserName="PriyaS"/>
  <Change Date="7/23/2012 4:06:00 PM" Machine="PRIYA-BNN9SM1" UserDomain="GCORP" UserName="PriyaS"/>
  <Change Date="7/23/2012 4:06:33 PM" Machine="PRIYA-BNN9SM1" UserDomain="GCORP" UserName="PriyaS"/>
  <Change Date="7/23/2012 4:08:28 PM" Machine="PRIYA-BNN9SM1" UserDomain="GCORP" UserName="PriyaS"/>
  <Change Date="7/23/2012 4:13:53 PM" Machine="PRIYA-BNN9SM1" UserDomain="GCORP" UserName="PriyaS"/>
  <Change Date="7/23/2012 4:17:15 PM" Machine="PRIYA-BNN9SM1" UserDomain="GCORP" UserName="PriyaS"/>
  <Change Date="7/23/2012 4:17:24 PM" Machine="PRIYA-BNN9SM1" UserDomain="GCORP" UserName="PriyaS"/>
  <Change Date="7/23/2012 4:26:56 PM" Machine="PRIYA-BNN9SM1" UserDomain="GCORP" UserName="PriyaS"/>
  <Change Date="7/23/2012 4:29:46 PM" Machine="PRIYA-BNN9SM1" UserDomain="GCORP" UserName="PriyaS"/>
  <Change Date="7/23/2012 4:30:08 PM" Machine="PRIYA-BNN9SM1" UserDomain="GCORP" UserName="PriyaS"/>
  <Change Date="7/23/2012 4:34:26 PM" Machine="PRIYA-BNN9SM1" UserDomain="GCORP" UserName="PriyaS"/>
  <Change Date="7/23/2012 4:36:52 PM" Machine="PRIYA-BNN9SM1" UserDomain="GCORP" UserName="PriyaS"/>
  <Change Date="7/23/2012 4:37:05 PM" Machine="PRIYA-BNN9SM1" UserDomain="GCORP" UserName="PriyaS"/>
  <Change Date="7/23/2012 4:37:17 PM" Machine="PRIYA-BNN9SM1" UserDomain="GCORP" UserName="PriyaS"/>
  <Change Date="7/23/2012 4:39:27 PM" Machine="PRIYA-BNN9SM1" UserDomain="GCORP" UserName="PriyaS"/>
  <Change Date="7/23/2012 4:39:47 PM" Machine="PRIYA-BNN9SM1" UserDomain="GCORP" UserName="PriyaS"/>
  <Change Date="7/23/2012 4:55:43 PM" Machine="PRIYA-BNN9SM1" UserDomain="GCORP" UserName="PriyaS"/>
  <Change Date="7/23/2012 5:00:14 PM" Machine="PRIYA-BNN9SM1" UserDomain="GCORP" UserName="PriyaS"/>
  <Change Date="7/23/2012 5:01:52 PM" Machine="PRIYA-BNN9SM1" UserDomain="GCORP" UserName="PriyaS"/>
  <Change Date="7/23/2012 5:05:35 PM" Machine="PRIYA-BNN9SM1" UserDomain="GCORP" UserName="PriyaS"/>
  <Change Date="7/23/2012 5:05:45 PM" Machine="PRIYA-BNN9SM1" UserDomain="GCORP" UserName="PriyaS"/>
  <Change Date="7/23/2012 5:07:29 PM" Machine="PRIYA-BNN9SM1" UserDomain="GCORP" UserName="PriyaS"/>
  <Change Date="7/23/2012 5:09:35 PM" Machine="PRIYA-BNN9SM1" UserDomain="GCORP" UserName="PriyaS"/>
  <Change Date="7/25/2012 11:17:47 AM" Machine="RAYL-25XWLG1" UserDomain="GCORP" UserName="RaymondL"/>
  <Change Date="7/25/2012 11:17:55 AM" Machine="RAYL-25XWLG1" UserDomain="GCORP" UserName="RaymondL"/>
  <Change Date="7/25/2012 11:18:00 AM" Machine="RAYL-25XWLG1" UserDomain="GCORP" UserName="RaymondL"/>
  <Change Date="7/25/2012 11:24:19 AM" Machine="RAYL-25XWLG1" UserDomain="GCORP" UserName="RaymondL"/>
  <Change Date="7/25/2012 11:30:28 AM" Machine="RAYL-25XWLG1" UserDomain="GCORP" UserName="RaymondL"/>
  <Change Date="7/25/2012 1:20:19 PM" Machine="PRIYA-BNN9SM1" UserDomain="GCORP" UserName="PriyaS"/>
  <Change Date="7/25/2012 1:26:21 PM" Machine="PRIYA-BNN9SM1" UserDomain="GCORP" UserName="PriyaS"/>
  <Change Date="7/25/2012 1:34:43 PM" Machine="PRIYA-BNN9SM1" UserDomain="GCORP" UserName="PriyaS"/>
  <Change Date="7/25/2012 1:35:00 PM" Machine="PRIYA-BNN9SM1" UserDomain="GCORP" UserName="PriyaS"/>
  <Change Date="7/25/2012 1:41:44 PM" Machine="PRIYA-BNN9SM1" UserDomain="GCORP" UserName="PriyaS"/>
  <Change Date="7/25/2012 1:41:59 PM" Machine="PRIYA-BNN9SM1" UserDomain="GCORP" UserName="PriyaS"/>
  <Change Date="7/26/2012 4:44:46 PM" Machine="PRIYA-BNN9SM1" UserDomain="GCORP" UserName="PriyaS"/>
  <Change Date="7/26/2012 4:53:02 PM" Machine="PRIYA-BNN9SM1" UserDomain="GCORP" UserName="PriyaS"/>
  <Change Date="7/26/2012 5:02:45 PM" Machine="PRIYA-BNN9SM1" UserDomain="GCORP" UserName="PriyaS"/>
  <Change Date="7/26/2012 6:06:00 PM" Machine="PRIYA-BNN9SM1" UserDomain="GCORP" UserName="PriyaS"/>
  <Change Date="7/27/2012 1:52:33 PM" Machine="PRIYA-BNN9SM1" UserDomain="GCORP" UserName="PriyaS"/>
  <Change Date="7/27/2012 1:59:43 PM" Machine="PRIYA-BNN9SM1" UserDomain="GCORP" UserName="PriyaS"/>
  <Change Date="7/27/2012 2:05:15 PM" Machine="PRIYA-BNN9SM1" UserDomain="GCORP" UserName="PriyaS"/>
  <Change Date="7/27/2012 2:08:21 PM" Machine="PRIYA-BNN9SM1" UserDomain="GCORP" UserName="PriyaS"/>
  <Change Date="7/27/2012 2:08:40 PM" Machine="PRIYA-BNN9SM1" UserDomain="GCORP" UserName="PriyaS"/>
  <Change Date="7/27/2012 2:10:16 PM" Machine="PRIYA-BNN9SM1" UserDomain="GCORP" UserName="PriyaS"/>
  <Change Date="7/27/2012 2:16:46 PM" Machine="PRIYA-BNN9SM1" UserDomain="GCORP" UserName="PriyaS"/>
  <Change Date="7/27/2012 2:20:26 PM" Machine="PRIYA-BNN9SM1" UserDomain="GCORP" UserName="PriyaS"/>
  <Change Date="7/27/2012 2:34:14 PM" Machine="PRIYA-BNN9SM1" UserDomain="GCORP" UserName="PriyaS"/>
  <Change Date="7/27/2012 2:37:23 PM" Machine="PRIYA-BNN9SM1" UserDomain="GCORP" UserName="PriyaS"/>
  <Change Date="7/27/2012 2:43:13 PM" Machine="PRIYA-BNN9SM1" UserDomain="GCORP" UserName="PriyaS"/>
  <Change Date="7/29/2012 3:43:08 PM" Machine="PRIYA-BNN9SM1" UserDomain="GCORP" UserName="PriyaS"/>
  <Change Date="7/30/2012 11:07:51 AM" Machine="PRIYA-BNN9SM1" UserDomain="GCORP" UserName="PriyaS"/>
  <Change Date="7/30/2012 11:22:15 AM" Machine="PRIYA-BNN9SM1" UserDomain="GCORP" UserName="PriyaS"/>
  <Change Date="7/30/2012 11:27:10 AM" Machine="PRIYA-BNN9SM1" UserDomain="GCORP" UserName="PriyaS"/>
  <Change Date="7/30/2012 11:32:24 AM" Machine="PRIYA-BNN9SM1" UserDomain="GCORP" UserName="PriyaS"/>
  <Change Date="7/30/2012 11:35:12 AM" Machine="PRIYA-BNN9SM1" UserDomain="GCORP" UserName="PriyaS"/>
  <Change Date="7/30/2012 2:54:00 PM" Machine="PRIYA-BNN9SM1" UserDomain="GCORP" UserName="PriyaS"/>
  <Change Date="8/1/2012 2:57:29 PM" Machine="PRIYA-BNN9SM1" UserDomain="GCORP" UserName="PriyaS"/>
  <Change Date="8/1/2012 5:04:42 PM" Machine="PRIYA-BNN9SM1" UserDomain="GCORP" UserName="PriyaS"/>
  <Change Date="8/6/2012 2:33:27 PM" Machine="PRIYA-BNN9SM1" UserDomain="GCORP" UserName="PriyaS"/>
  <Change Date="8/6/2012 2:33:43 PM" Machine="PRIYA-BNN9SM1" UserDomain="GCORP" UserName="PriyaS"/>
  <Change Date="8/6/2012 2:58:45 PM" Machine="PRIYA-BNN9SM1" UserDomain="GCORP" UserName="PriyaS"/>
  <Change Date="8/6/2012 3:15:55 PM" Machine="PRIYA-BNN9SM1" UserDomain="GCORP" UserName="PriyaS"/>
  <Change Date="8/6/2012 3:21:03 PM" Machine="PRIYA-BNN9SM1" UserDomain="GCORP" UserName="PriyaS"/>
  <Change Date="8/6/2012 3:23:04 PM" Machine="PRIYA-BNN9SM1" UserDomain="GCORP" UserName="PriyaS"/>
  <Change Date="8/6/2012 3:24:38 PM" Machine="PRIYA-BNN9SM1" UserDomain="GCORP" UserName="PriyaS"/>
  <Change Date="8/6/2012 3:28:58 PM" Machine="PRIYA-BNN9SM1" UserDomain="GCORP" UserName="PriyaS"/>
  <Change Date="8/6/2012 3:31:49 PM" Machine="PRIYA-BNN9SM1" UserDomain="GCORP" UserName="PriyaS"/>
  <Change Date="8/6/2012 3:32:00 PM" Machine="PRIYA-BNN9SM1" UserDomain="GCORP" UserName="PriyaS"/>
  <Change Date="8/6/2012 3:32:51 PM" Machine="PRIYA-BNN9SM1" UserDomain="GCORP" UserName="PriyaS"/>
  <Change Date="8/6/2012 4:24:03 PM" Machine="PRIYA-BNN9SM1" UserDomain="GCORP" UserName="PriyaS"/>
  <Change Date="8/6/2012 4:24:27 PM" Machine="PRIYA-BNN9SM1" UserDomain="GCORP" UserName="PriyaS"/>
  <Change Date="8/8/2012 11:22:25 AM" Machine="PRIYA-BNN9SM1" UserDomain="GCORP" UserName="PriyaS"/>
  <Change Date="8/8/2012 11:22:32 AM" Machine="PRIYA-BNN9SM1" UserDomain="GCORP" UserName="PriyaS"/>
  <Change Date="8/13/2012 4:42:25 PM" Machine="PRIYA-BNN9SM1" UserDomain="GCORP" UserName="PriyaS"/>
  <Change Date="8/13/2012 4:43:29 PM" Machine="PRIYA-BNN9SM1" UserDomain="GCORP" UserName="PriyaS"/>
  <Change Date="8/13/2012 4:47:01 PM" Machine="PRIYA-BNN9SM1" UserDomain="GCORP" UserName="PriyaS"/>
  <Change Date="8/13/2012 4:55:37 PM" Machine="PRIYA-BNN9SM1" UserDomain="GCORP" UserName="PriyaS"/>
  <Change Date="8/13/2012 5:04:48 PM" Machine="PRIYA-BNN9SM1" UserDomain="GCORP" UserName="PriyaS"/>
  <Change Date="8/13/2012 5:07:46 PM" Machine="PRIYA-BNN9SM1" UserDomain="GCORP" UserName="PriyaS"/>
  <Change Date="8/13/2012 5:09:49 PM" Machine="PRIYA-BNN9SM1" UserDomain="GCORP" UserName="PriyaS"/>
  <Change Date="8/15/2012 10:43:26 AM" Machine="PRIYA-BNN9SM1" UserDomain="GCORP" UserName="PriyaS"/>
  <Change Date="8/15/2012 11:21:31 AM" Machine="PRIYA-BNN9SM1" UserDomain="GCORP" UserName="PriyaS"/>
  <Change Date="8/15/2012 11:24:08 AM" Machine="PRIYA-BNN9SM1" UserDomain="GCORP" UserName="PriyaS"/>
  <Change Date="8/24/2012 2:41:41 PM" Machine="PRIYA-BNN9SM1" UserDomain="GCORP" UserName="PriyaS"/>
  <Change Date="8/27/2012 4:16:08 PM" Machine="PRIYA-BNN9SM1" UserDomain="GCORP" UserName="PriyaS"/>
  <Change Date="8/29/2012 2:27:05 PM" Machine="PRIYA-BNN9SM1" UserDomain="GCORP" UserName="PriyaS"/>
  <Change Date="8/29/2012 3:43:42 PM" Machine="PRIYA-BNN9SM1" UserDomain="GCORP" UserName="PriyaS"/>
  <Change Date="8/29/2012 3:48:49 PM" Machine="PRIYA-BNN9SM1" UserDomain="GCORP" UserName="PriyaS"/>
  <Change Date="9/10/2012 12:01:56 PM" Machine="PRIYA-BNN9SM1" UserDomain="GCORP" UserName="PriyaS"/>
  <Change Date="9/10/2012 1:22:03 PM" Machine="PRIYA-BNN9SM1" UserDomain="GCORP" UserName="PriyaS"/>
  <Change Date="9/14/2012 4:23:32 PM" Machine="PRIYA-BNN9SM1" UserDomain="GCORP" UserName="PriyaS"/>
  <Change Date="9/17/2012 3:54:10 PM" Machine="PRIYA-BNN9SM1" UserDomain="GCORP" UserName="PriyaS"/>
  <Change Date="9/17/2012 5:20:20 PM" Machine="PRIYA-BNN9SM1" UserDomain="GCORP" UserName="PriyaS"/>
  <Change Date="9/17/2012 5:20:57 PM" Machine="PRIYA-BNN9SM1" UserDomain="GCORP" UserName="PriyaS"/>
  <Change Date="9/19/2012 2:50:22 PM" Machine="PRIYA-BNN9SM1" UserDomain="GCORP" UserName="PriyaS"/>
  <Change Date="9/19/2012 2:52:03 PM" Machine="PRIYA-BNN9SM1" UserDomain="GCORP" UserName="PriyaS"/>
  <Change Date="9/19/2012 4:33:00 PM" Machine="PRIYA-BNN9SM1" UserDomain="GCORP" UserName="PriyaS"/>
  <Change Date="9/19/2012 4:33:11 PM" Machine="PRIYA-BNN9SM1" UserDomain="GCORP" UserName="PriyaS"/>
  <Change Date="9/20/2012 4:08:21 PM" Machine="PRIYA-BNN9SM1" UserDomain="GCORP" UserName="PriyaS"/>
  <Change Date="9/20/2012 5:17:36 PM" Machine="PRIYA-BNN9SM1" UserDomain="GCORP" UserName="PriyaS"/>
  <Change Date="9/20/2012 5:21:20 PM" Machine="PRIYA-BNN9SM1" UserDomain="GCORP" UserName="PriyaS"/>
  <Change Date="9/20/2012 5:27:08 PM" Machine="PRIYA-BNN9SM1" UserDomain="GCORP" UserName="PriyaS"/>
  <Change Date="9/20/2012 5:40:41 PM" Machine="PRIYA-BNN9SM1" UserDomain="GCORP" UserName="PriyaS"/>
  <Change Date="9/20/2012 5:45:01 PM" Machine="PRIYA-BNN9SM1" UserDomain="GCORP" UserName="PriyaS"/>
  <Change Date="9/21/2012 9:59:08 AM" Machine="PRIYA-BNN9SM1" UserDomain="GCORP" UserName="PriyaS"/>
  <Change Date="9/26/2012 2:03:18 PM" Machine="PRIYA-BNN9SM1" UserDomain="GCORP" UserName="PriyaS"/>
  <Change Date="9/26/2012 2:29:10 PM" Machine="PRIYA-BNN9SM1" UserDomain="GCORP" UserName="PriyaS"/>
  <Change Date="9/26/2012 3:23:17 PM" Machine="PRIYA-BNN9SM1" UserDomain="GCORP" UserName="PriyaS"/>
  <Change Date="9/26/2012 4:55:03 PM" Machine="PRIYA-BNN9SM1" UserDomain="GCORP" UserName="PriyaS"/>
  <Change Date="9/26/2012 4:56:00 PM" Machine="PRIYA-BNN9SM1" UserDomain="GCORP" UserName="PriyaS"/>
  <Change Date="9/26/2012 10:39:31 PM" Machine="PRIYA-BNN9SM1" UserDomain="GCORP" UserName="PriyaS"/>
  <Change Date="9/26/2012 10:41:17 PM" Machine="PRIYA-BNN9SM1" UserDomain="GCORP" UserName="PriyaS"/>
  <Change Date="9/27/2012 6:46:50 PM" Machine="PRIYA-BNN9SM1" UserDomain="GCORP" UserName="PriyaS"/>
  <Change Date="9/27/2012 10:22:43 PM" Machine="PRIYA-BNN9SM1" UserDomain="GCORP" UserName="PriyaS"/>
  <Change Date="9/27/2012 11:56:10 PM" Machine="PRIYA-BNN9SM1" UserDomain="GCORP" UserName="PriyaS"/>
  <Change Date="9/27/2012 11:57:43 PM" Machine="PRIYA-BNN9SM1" UserDomain="GCORP" UserName="PriyaS"/>
  <Change Date="9/28/2012 9:44:22 AM" Machine="PRIYA-BNN9SM1" UserDomain="GCORP" UserName="PriyaS"/>
  <Change Date="10/1/2012 12:16:24 PM" Machine="PRIYA-BNN9SM1" UserDomain="GCORP" UserName="PriyaS"/>
  <Change Date="10/1/2012 3:36:58 PM" Machine="MU-C02GL0ZGDW47" UserDomain="GCORP" UserName="MikhailU"/>
  <Change Date="10/1/2012 3:38:05 PM" Machine="MU-C02GL0ZGDW47" UserDomain="GCORP" UserName="MikhailU"/>
  <Change Date="10/1/2012 3:38:50 PM" Machine="MU-C02GL0ZGDW47" UserDomain="GCORP" UserName="MikhailU"/>
  <Change Date="6/10/2019 3:22:18 PM" Machine="RYANS-4WFT5M2" UserDomain="GRANICUSINC" UserName="Ryan.Sapp"/>
  <Change Date="6/10/2019 3:24:29 PM" Machine="RYANS-4WFT5M2" UserDomain="GRANICUSINC" UserName="Ryan.Sapp"/>
  <Change Date="6/10/2019 4:08:29 PM" Machine="RYANS-4WFT5M2" UserDomain="GRANICUSINC" UserName="Ryan.Sapp"/>
  <Change Date="12/20/2019 9:55:46 AM" Machine="DESKTOP-KERCM6N" UserDomain="DESKTOP-KERCM6N" UserName="13017"/>
  <Change Date="12/20/2019 10:10:10 AM" Machine="DESKTOP-KERCM6N" UserDomain="DESKTOP-KERCM6N" UserName="13017"/>
  <Change Date="1/3/2020 10:59:10 AM" Machine="DESKTOP-KERCM6N" UserDomain="DESKTOP-KERCM6N" UserName="13017"/>
  <Change Date="1/3/2020 11:11:12 AM" Machine="DESKTOP-KERCM6N" UserDomain="DESKTOP-KERCM6N" UserName="13017"/>
  <Change Date="1/3/2020 11:16:20 AM" Machine="DESKTOP-KERCM6N" UserDomain="DESKTOP-KERCM6N" UserName="13017"/>
  <Change Date="1/3/2020 11:27:30 AM" Machine="DESKTOP-KERCM6N" UserDomain="DESKTOP-KERCM6N" UserName="13017"/>
  <Change Date="1/3/2020 11:55:32 AM" Machine="DESKTOP-KERCM6N" UserDomain="DESKTOP-KERCM6N" UserName="13017"/>
  <Change Date="1/21/2020 9:29:24 AM" Machine="DESKTOP-KERCM6N" UserDomain="DESKTOP-KERCM6N" UserName="13017"/>
  <Change Date="1/21/2020 9:30:53 AM" Machine="DESKTOP-KERCM6N" UserDomain="DESKTOP-KERCM6N" UserName="13017"/>
  <Change Date="1/21/2020 1:05:39 PM" Machine="DESKTOP-KERCM6N" UserDomain="DESKTOP-KERCM6N" UserName="13017"/>
  <Change Date="8/28/2020 5:35:18 PM" Machine="JN022Z2" UserDomain="JN022Z2" UserName="Laurie"/>
  <Change Date="8/28/2020 5:40:45 PM" Machine="JN022Z2" UserDomain="JN022Z2" UserName="Laurie"/>
  <Change Date="8/28/2020 5:44:20 PM" Machine="JN022Z2" UserDomain="JN022Z2" UserName="Laurie"/>
  <Change Date="8/28/2020 5:53:53 PM" Machine="JN022Z2" UserDomain="JN022Z2" UserName="Laurie"/>
</ChangeLog>
</file>

<file path=customXml/item3.xml><?xml version="1.0" encoding="utf-8"?>
<TransformationDefinition>
  <DocumentItemType Type="AgendaItem" DisplayName="Agenda Item">
    <Differentiation DisplayName="1st Lvl Unnumbered w Suggested" Active="False">
      <Condition DisplayName="First Level" ComparisonType="ItemDepthComparison">
        <ItemDepthComparison EvaluateExpressionTo="true" Depth="0"/>
      </Condition>
      <Transformation DisplayName="Agenda Item Text" TransformationType="PropertyAssigner">
        <PropertyAssigner Path="" ItemType="AgendaItem" DocumentItemProperty="AgendaItemText" FormatOption="None"/>
      </Transformation>
      <Transformation DisplayName="Suggested Action" TransformationType="PropertyAssigner">
        <PropertyAssigner Path="" ItemType="AgendaItem" DocumentItemProperty="SuggestedAction" FormatOption="None"/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Condition DisplayName="Unnumbered" ComparisonType="RelatedItemPropertyComparison">
        <RelatedItemPropertyComparison Path="" ItemType="AgendaItem" Property="AgendaItemText" ComparisonOp="NotEqual" CompareTo="RegEx" InterpretAs="String" String="" CurrentItemProperty="" RegEx="^(\w\w?\W(?:\w\w?)?)\W\s*"/>
      </Condition>
      <Condition DisplayName="Suggested" ComparisonType="ItemPropertyComparison">
        <ItemPropertyComparison Property="SuggestedAction" InterpretAs="String" ComparisonOp="NotEqual" CompareTo="String" String="" RegEx=""/>
      </Condition>
      <DocumentItemTemplate DisplayName="1st Lvl Unnum Suggest" Active="True"/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1st Lvl Unnumbered" Active="True">
      <Condition DisplayName="First Level" ComparisonType="ItemDepthComparison">
        <ItemDepthComparison EvaluateExpressionTo="true" Depth="0"/>
      </Condition>
      <Transformation DisplayName="Agenda Item Text" TransformationType="PropertyAssigner">
        <PropertyAssigner Path="" ItemType="AgendaItem" DocumentItemProperty="AgendaItemText" FormatOption="None"/>
      </Transformation>
      <Transformation DisplayName="Suggested Action" TransformationType="PropertyAssigner">
        <PropertyAssigner Path="" ItemType="AgendaItem" DocumentItemProperty="SuggestedAction" FormatOption="None"/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Condition DisplayName="Unnumbered" ComparisonType="RelatedItemPropertyComparison">
        <RelatedItemPropertyComparison Path="" ItemType="AgendaItem" Property="AgendaItemText" ComparisonOp="NotEqual" CompareTo="RegEx" InterpretAs="String" String="" CurrentItemProperty="" RegEx="^(\w\w?\W(?:\w\w?)?)\W\s*"/>
      </Condition>
      <DocumentItemTemplate DisplayName="1st Lvl Unnumbered" Active="True"/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1st Lvl Numbered w Suggested" Active="False">
      <Condition DisplayName="First Level" ComparisonType="ItemDepthComparison">
        <ItemDepthComparison EvaluateExpressionTo="true" Depth="0"/>
      </Condition>
      <Transformation DisplayName="Extracted Index" TransformationType="PropertyAssigner">
        <PropertyAssigner Path="" ItemType="AgendaItem" DocumentItemProperty="AgendaItemText" FormatOption="StringExtractTranslation">
          <StringExtractTranslation QueryString="^(\w\w?\W(?:\w\w?)?)" RegEx="True"/>
        </PropertyAssigner>
      </Transformation>
      <Transformation DisplayName="Removed index from text" TransformationType="PropertyAssigner">
        <PropertyAssigner Path="" ItemType="AgendaItem" DocumentItemProperty="AgendaItemText" FormatOption="StringReplacementTranslation">
          <StringReplacementTranslation>
            <!--ReplacementTranslation QueryString="" ReplacementString="" RegEx="false" /-->
            <ReplacementTranslation QueryString="^(\w\w?\W(?:\w\w?)?)\W\s*" ReplacementString="" RegEx="True"/>
          </StringReplacementTranslation>
        </PropertyAssigner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Transformation DisplayName="Suggested Action" TransformationType="PropertyAssigner">
        <PropertyAssigner Path="" ItemType="AgendaItem" DocumentItemProperty="SuggestedAction" FormatOption="None"/>
      </Transformation>
      <Condition DisplayName="Numbered" ComparisonType="RelatedItemPropertyComparison">
        <RelatedItemPropertyComparison Path="" ItemType="AgendaItem" Property="AgendaItemText" ComparisonOp="Equal" CompareTo="RegEx" InterpretAs="String" String="" CurrentItemProperty="" RegEx="^(\w\w?\W(?:\w\w?)?)\W\s*"/>
      </Condition>
      <Condition DisplayName="Suggested" ComparisonType="ItemPropertyComparison">
        <ItemPropertyComparison Property="SuggestedAction" InterpretAs="String" ComparisonOp="NotEqual" CompareTo="String" String="" RegEx=""/>
      </Condition>
      <DocumentItemTemplate DisplayName="1st Lvl Num Suggest" Active="True"/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1st Lvl Numbered" Active="True">
      <Condition DisplayName="First Level" ComparisonType="ItemDepthComparison">
        <ItemDepthComparison EvaluateExpressionTo="true" Depth="0"/>
      </Condition>
      <Transformation DisplayName="Extracted Index" TransformationType="PropertyAssigner">
        <PropertyAssigner Path="" ItemType="AgendaItem" DocumentItemProperty="AgendaItemText" FormatOption="StringExtractTranslation">
          <StringExtractTranslation QueryString="^(\w\w*\W(?:\w\w?)?)" RegEx="True"/>
        </PropertyAssigner>
      </Transformation>
      <Transformation DisplayName="Removed index from text" TransformationType="PropertyAssigner">
        <PropertyAssigner Path="" ItemType="AgendaItem" DocumentItemProperty="AgendaItemText" FormatOption="StringReplacementTranslation">
          <StringReplacementTranslation>
            <!--ReplacementTranslation QueryString="" ReplacementString="" RegEx="false" /-->
            <ReplacementTranslation QueryString="^(\w\w*\W(?:\w\w?)?)\W\s*" ReplacementString="" RegEx="True"/>
          </StringReplacementTranslation>
        </PropertyAssigner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Transformation DisplayName="Suggested Action" TransformationType="PropertyAssigner">
        <PropertyAssigner Path="" ItemType="AgendaItem" DocumentItemProperty="SuggestedAction" FormatOption="None"/>
      </Transformation>
      <Condition DisplayName="Numbered" ComparisonType="RelatedItemPropertyComparison">
        <RelatedItemPropertyComparison Path="" ItemType="AgendaItem" Property="AgendaItemText" ComparisonOp="Equal" CompareTo="RegEx" InterpretAs="String" String="" CurrentItemProperty="" RegEx="^(\w\w*\W(?:\w\w?)?)\W\s*"/>
      </Condition>
      <DocumentItemTemplate DisplayName="1st Lvl Numbered" Active="True"/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2nd Lvl Unnumbered w Suggested" Active="False">
      <Condition DisplayName="Second Level" ComparisonType="ItemDepthComparison">
        <ItemDepthComparison EvaluateExpressionTo="true" Depth="1"/>
      </Condition>
      <Transformation DisplayName="Agenda Item Text" TransformationType="PropertyAssigner">
        <PropertyAssigner Path="" ItemType="AgendaItem" DocumentItemProperty="AgendaItemText" FormatOption="None"/>
      </Transformation>
      <Transformation DisplayName="Suggested Action" TransformationType="PropertyAssigner">
        <PropertyAssigner Path="" ItemType="AgendaItem" DocumentItemProperty="SuggestedAction" FormatOption="None"/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Condition DisplayName="Unnumbered" ComparisonType="RelatedItemPropertyComparison">
        <RelatedItemPropertyComparison Path="" ItemType="AgendaItem" Property="AgendaItemText" ComparisonOp="NotEqual" CompareTo="RegEx" InterpretAs="String" String="" CurrentItemProperty="" RegEx="^(\w\w?\W(?:\w\w?)?)\W\s*"/>
      </Condition>
      <DocumentItemTemplate DisplayName="2nd Lvl Unnum Suggested" Active="True"/>
      <Condition DisplayName="Suggested" ComparisonType="ItemPropertyComparison">
        <ItemPropertyComparison Property="SuggestedAction" InterpretAs="String" ComparisonOp="NotEqual" CompareTo="String" String="" RegEx=""/>
      </Condition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2nd Lvl Unnumbered" Active="True">
      <Condition DisplayName="Second Level" ComparisonType="ItemDepthComparison">
        <ItemDepthComparison EvaluateExpressionTo="true" Depth="1"/>
      </Condition>
      <Transformation DisplayName="Agenda Item Text" TransformationType="PropertyAssigner">
        <PropertyAssigner Path="" ItemType="AgendaItem" DocumentItemProperty="AgendaItemText" FormatOption="None"/>
      </Transformation>
      <Transformation DisplayName="Suggested Action" TransformationType="PropertyAssigner">
        <PropertyAssigner Path="" ItemType="AgendaItem" DocumentItemProperty="SuggestedAction" FormatOption="None"/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Condition DisplayName="Unnumbered" ComparisonType="RelatedItemPropertyComparison">
        <RelatedItemPropertyComparison Path="" ItemType="AgendaItem" Property="AgendaItemText" ComparisonOp="NotEqual" CompareTo="RegEx" InterpretAs="String" String="" CurrentItemProperty="" RegEx="^(\w\w?\W(?:\w\w?)?)\W\s*"/>
      </Condition>
      <DocumentItemTemplate DisplayName="2nd Lvl Unnumbered" Active="True"/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2nd Lvl Numbered w Suggested" Active="False">
      <Condition DisplayName="Second Level" ComparisonType="ItemDepthComparison">
        <ItemDepthComparison EvaluateExpressionTo="true" Depth="1"/>
      </Condition>
      <Transformation DisplayName="Extracted Index" TransformationType="PropertyAssigner">
        <PropertyAssigner Path="" ItemType="AgendaItem" DocumentItemProperty="AgendaItemText" FormatOption="StringExtractTranslation">
          <StringExtractTranslation QueryString="^(\w\w?\W(?:\w\w?)?)" RegEx="True"/>
        </PropertyAssigner>
      </Transformation>
      <Transformation DisplayName="Removed index from text" TransformationType="PropertyAssigner">
        <PropertyAssigner Path="" ItemType="AgendaItem" DocumentItemProperty="AgendaItemText" FormatOption="StringReplacementTranslation">
          <StringReplacementTranslation>
            <!--ReplacementTranslation QueryString="" ReplacementString="" RegEx="false" /-->
            <ReplacementTranslation QueryString="^(\w\w?\W(?:\w\w?)?)\W\s*" ReplacementString="" RegEx="True"/>
          </StringReplacementTranslation>
        </PropertyAssigner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Transformation DisplayName="Suggested Action" TransformationType="PropertyAssigner">
        <PropertyAssigner Path="" ItemType="AgendaItem" DocumentItemProperty="SuggestedAction" FormatOption="None"/>
      </Transformation>
      <Condition DisplayName="Numbered" ComparisonType="RelatedItemPropertyComparison">
        <RelatedItemPropertyComparison Path="" ItemType="AgendaItem" Property="AgendaItemText" ComparisonOp="Equal" CompareTo="RegEx" InterpretAs="String" String="" CurrentItemProperty="" RegEx="^(\w\w?\W(?:\w\w?)?)\W\s*"/>
      </Condition>
      <DocumentItemTemplate DisplayName="2nd Lvl Numbered Suggested" Active="True"/>
      <Condition DisplayName="Suggested" ComparisonType="ItemPropertyComparison">
        <ItemPropertyComparison Property="SuggestedAction" InterpretAs="String" ComparisonOp="NotEqual" CompareTo="String" String="" RegEx=""/>
      </Condition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2nd Lvl Numbered" Active="True">
      <Condition DisplayName="Second Level" ComparisonType="ItemDepthComparison">
        <ItemDepthComparison EvaluateExpressionTo="true" Depth="1"/>
      </Condition>
      <Transformation DisplayName="Extracted Index" TransformationType="PropertyAssigner">
        <PropertyAssigner Path="" ItemType="AgendaItem" DocumentItemProperty="AgendaItemText" FormatOption="StringExtractTranslation">
          <StringExtractTranslation QueryString="^(\w\w*\W(?:\w\w?)?)" RegEx="True"/>
        </PropertyAssigner>
      </Transformation>
      <Transformation DisplayName="Removed index from text" TransformationType="PropertyAssigner">
        <PropertyAssigner Path="" ItemType="AgendaItem" DocumentItemProperty="AgendaItemText" FormatOption="StringReplacementTranslation">
          <StringReplacementTranslation>
            <!--ReplacementTranslation QueryString="" ReplacementString="" RegEx="false" /-->
            <ReplacementTranslation QueryString="^(\w\w*\W(?:\w\w?)?)\W\s*" ReplacementString="" RegEx="True"/>
          </StringReplacementTranslation>
        </PropertyAssigner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Transformation DisplayName="Suggested Action" TransformationType="PropertyAssigner">
        <PropertyAssigner Path="" ItemType="AgendaItem" DocumentItemProperty="SuggestedAction" FormatOption="None"/>
      </Transformation>
      <Condition DisplayName="Numbered" ComparisonType="RelatedItemPropertyComparison">
        <RelatedItemPropertyComparison Path="" ItemType="AgendaItem" Property="AgendaItemText" ComparisonOp="Equal" CompareTo="RegEx" InterpretAs="String" String="" CurrentItemProperty="" RegEx="^(\w\w*\W(?:\w\w?)?)\W\s*"/>
      </Condition>
      <DocumentItemTemplate DisplayName="2nd Lvl Numbered" Active="True"/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3rd Lvl Unnumbered w Suggested" Active="False">
      <Condition DisplayName="Third Level" ComparisonType="ItemDepthComparison">
        <ItemDepthComparison EvaluateExpressionTo="true" Depth="2"/>
      </Condition>
      <Transformation DisplayName="Agenda Item Text" TransformationType="PropertyAssigner">
        <PropertyAssigner Path="" ItemType="AgendaItem" DocumentItemProperty="AgendaItemText" FormatOption="None"/>
      </Transformation>
      <Transformation DisplayName="Suggested Action" TransformationType="PropertyAssigner">
        <PropertyAssigner Path="" ItemType="AgendaItem" DocumentItemProperty="SuggestedAction" FormatOption="None"/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Condition DisplayName="Unnumbered" ComparisonType="RelatedItemPropertyComparison">
        <RelatedItemPropertyComparison Path="" ItemType="AgendaItem" Property="AgendaItemText" ComparisonOp="NotEqual" CompareTo="RegEx" InterpretAs="String" String="" CurrentItemProperty="" RegEx="^(\w\w?\W(?:\w\w?)?)\W\s*"/>
      </Condition>
      <DocumentItemTemplate DisplayName="3rd Lvl Unnumbered Suggested" Active="True"/>
      <Condition DisplayName="Suggested Action" ComparisonType="ItemPropertyComparison">
        <ItemPropertyComparison Property="SuggestedAction" InterpretAs="String" ComparisonOp="NotEqual" CompareTo="String" String="" RegEx=""/>
      </Condition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3rd Lvl Unnumbered" Active="False">
      <Condition DisplayName="Third Level" ComparisonType="ItemDepthComparison">
        <ItemDepthComparison EvaluateExpressionTo="true" Depth="2"/>
      </Condition>
      <Transformation DisplayName="Agenda Item Text" TransformationType="PropertyAssigner">
        <PropertyAssigner Path="" ItemType="AgendaItem" DocumentItemProperty="AgendaItemText" FormatOption="None"/>
      </Transformation>
      <Transformation DisplayName="Suggested Action" TransformationType="PropertyAssigner">
        <PropertyAssigner Path="" ItemType="AgendaItem" DocumentItemProperty="SuggestedAction" FormatOption="None"/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Condition DisplayName="Unnumbered" ComparisonType="RelatedItemPropertyComparison">
        <RelatedItemPropertyComparison Path="" ItemType="AgendaItem" Property="AgendaItemText" ComparisonOp="NotEqual" CompareTo="RegEx" InterpretAs="String" String="" CurrentItemProperty="" RegEx="^(\w\w?\W(?:\w\w?)?)\W\s*"/>
      </Condition>
      <DocumentItemTemplate DisplayName="3rd Lvl Unnumbered" Active="True"/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3rd Lvl Numbered w Suggested" Active="False">
      <Condition DisplayName="Third Level" ComparisonType="ItemDepthComparison">
        <ItemDepthComparison EvaluateExpressionTo="true" Depth="2"/>
      </Condition>
      <Transformation DisplayName="Extracted Index" TransformationType="PropertyAssigner">
        <PropertyAssigner Path="" ItemType="AgendaItem" DocumentItemProperty="AgendaItemText" FormatOption="StringExtractTranslation">
          <StringExtractTranslation QueryString="^(\w\w?\W(?:\w\w?)?)" RegEx="True"/>
        </PropertyAssigner>
      </Transformation>
      <Transformation DisplayName="Removed index from text" TransformationType="PropertyAssigner">
        <PropertyAssigner Path="" ItemType="AgendaItem" DocumentItemProperty="AgendaItemText" FormatOption="StringReplacementTranslation">
          <StringReplacementTranslation>
            <!--ReplacementTranslation QueryString="" ReplacementString="" RegEx="false" /-->
            <ReplacementTranslation QueryString="^(\w\w?\W(?:\w\w?)?)\W\s*" ReplacementString="" RegEx="True"/>
          </StringReplacementTranslation>
        </PropertyAssigner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Transformation DisplayName="Suggested Action" TransformationType="PropertyAssigner">
        <PropertyAssigner Path="" ItemType="AgendaItem" DocumentItemProperty="SuggestedAction" FormatOption="None"/>
      </Transformation>
      <Condition DisplayName="Numbered" ComparisonType="RelatedItemPropertyComparison">
        <RelatedItemPropertyComparison Path="" ItemType="AgendaItem" Property="AgendaItemText" ComparisonOp="Equal" CompareTo="RegEx" InterpretAs="String" String="" CurrentItemProperty="" RegEx="^(\w\w?\W(?:\w\w?)?)\W\s*"/>
      </Condition>
      <Condition DisplayName="Suggested" ComparisonType="ItemPropertyComparison">
        <ItemPropertyComparison Property="SuggestedAction" InterpretAs="String" ComparisonOp="NotEqual" CompareTo="String" String="" RegEx=""/>
      </Condition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  <DocumentItemTemplate DisplayName="3rdLvl Numbered Suggested" Active="True"/>
    </Differentiation>
    <Differentiation DisplayName="3rd Lvl Numbered" Active="False">
      <Condition DisplayName="Third Level" ComparisonType="ItemDepthComparison">
        <ItemDepthComparison EvaluateExpressionTo="true" Depth="2"/>
      </Condition>
      <Transformation DisplayName="Extracted Index" TransformationType="PropertyAssigner">
        <PropertyAssigner Path="" ItemType="AgendaItem" DocumentItemProperty="AgendaItemText" FormatOption="StringExtractTranslation">
          <StringExtractTranslation QueryString="^(\w\w*\W(?:\w\w?)?)" RegEx="True"/>
        </PropertyAssigner>
      </Transformation>
      <Transformation DisplayName="Removed index from text" TransformationType="PropertyAssigner">
        <PropertyAssigner Path="" ItemType="AgendaItem" DocumentItemProperty="AgendaItemText" FormatOption="StringReplacementTranslation">
          <StringReplacementTranslation>
            <!--ReplacementTranslation QueryString="" ReplacementString="" RegEx="false" /-->
            <ReplacementTranslation QueryString="^(\w\w*\W(?:\w\w?)?)\W\s*" ReplacementString="" RegEx="True"/>
          </StringReplacementTranslation>
        </PropertyAssigner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Transformation DisplayName="Suggested Action" TransformationType="PropertyAssigner">
        <PropertyAssigner Path="" ItemType="AgendaItem" DocumentItemProperty="SuggestedAction" FormatOption="None"/>
      </Transformation>
      <Condition DisplayName="Numbered" ComparisonType="RelatedItemPropertyComparison">
        <RelatedItemPropertyComparison Path="" ItemType="AgendaItem" Property="AgendaItemText" ComparisonOp="Equal" CompareTo="RegEx" InterpretAs="String" String="" CurrentItemProperty="" RegEx="^(\w\w*\W(?:\w\w?)?)\W\s*"/>
      </Condition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  <DocumentItemTemplate DisplayName="3rd Lvl Numbered " Active="True"/>
    </Differentiation>
    <Differentiation DisplayName="4th Lvl Unnumbered w Suggested" Active="False">
      <Condition DisplayName="Fourth Level" ComparisonType="ItemDepthComparison">
        <ItemDepthComparison EvaluateExpressionTo="true" Depth="3"/>
      </Condition>
      <Transformation DisplayName="Agenda Item Text" TransformationType="PropertyAssigner">
        <PropertyAssigner Path="" ItemType="AgendaItem" DocumentItemProperty="AgendaItemText" FormatOption="None"/>
      </Transformation>
      <Transformation DisplayName="Suggested Action" TransformationType="PropertyAssigner">
        <PropertyAssigner Path="" ItemType="AgendaItem" DocumentItemProperty="SuggestedAction" FormatOption="None"/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Condition DisplayName="Unnumbered" ComparisonType="RelatedItemPropertyComparison">
        <RelatedItemPropertyComparison Path="" ItemType="AgendaItem" Property="AgendaItemText" ComparisonOp="NotEqual" CompareTo="RegEx" InterpretAs="String" String="" CurrentItemProperty="" RegEx="^(\w\w?\W(?:\w\w?)?)\W\s*"/>
      </Condition>
      <DocumentItemTemplate DisplayName="4th Lvl Unnumbered Suggested" Active="True"/>
      <Condition DisplayName="Suggested" ComparisonType="ItemPropertyComparison">
        <ItemPropertyComparison Property="SuggestedAction" InterpretAs="String" ComparisonOp="NotEqual" CompareTo="String" String="" RegEx=""/>
      </Condition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4th Lvl Unnumbered" Active="False">
      <Condition DisplayName="Fourth Level" ComparisonType="ItemDepthComparison">
        <ItemDepthComparison EvaluateExpressionTo="true" Depth="3"/>
      </Condition>
      <Transformation DisplayName="Agenda Item Text" TransformationType="PropertyAssigner">
        <PropertyAssigner Path="" ItemType="AgendaItem" DocumentItemProperty="AgendaItemText" FormatOption="None"/>
      </Transformation>
      <Transformation DisplayName="Suggested Action" TransformationType="PropertyAssigner">
        <PropertyAssigner Path="" ItemType="AgendaItem" DocumentItemProperty="SuggestedAction" FormatOption="None"/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Condition DisplayName="Unnumbered" ComparisonType="RelatedItemPropertyComparison">
        <RelatedItemPropertyComparison Path="" ItemType="AgendaItem" Property="AgendaItemText" ComparisonOp="NotEqual" CompareTo="RegEx" InterpretAs="String" String="" CurrentItemProperty="" RegEx="^(\w\w?\W(?:\w\w?)?)\W\s*"/>
      </Condition>
      <DocumentItemTemplate DisplayName="4th Lvl Unnumbered" Active="True"/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4th Lvl Numbered w Suggested" Active="False">
      <Condition DisplayName="Fourth Level" ComparisonType="ItemDepthComparison">
        <ItemDepthComparison EvaluateExpressionTo="true" Depth="3"/>
      </Condition>
      <Transformation DisplayName="Extracted Index" TransformationType="PropertyAssigner">
        <PropertyAssigner Path="" ItemType="AgendaItem" DocumentItemProperty="AgendaItemText" FormatOption="StringExtractTranslation">
          <StringExtractTranslation QueryString="^(\w\w?\W(?:\w\w?)?)" RegEx="True"/>
        </PropertyAssigner>
      </Transformation>
      <Transformation DisplayName="Removed index from text" TransformationType="PropertyAssigner">
        <PropertyAssigner Path="" ItemType="AgendaItem" DocumentItemProperty="AgendaItemText" FormatOption="StringReplacementTranslation">
          <StringReplacementTranslation>
            <!--ReplacementTranslation QueryString="" ReplacementString="" RegEx="false" /-->
            <ReplacementTranslation QueryString="^(\w\w?\W(?:\w\w?)?)\W\s*" ReplacementString="" RegEx="True"/>
          </StringReplacementTranslation>
        </PropertyAssigner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Transformation DisplayName="Suggested Action" TransformationType="PropertyAssigner">
        <PropertyAssigner Path="" ItemType="AgendaItem" DocumentItemProperty="SuggestedAction" FormatOption="None"/>
      </Transformation>
      <Condition DisplayName="Numbered" ComparisonType="RelatedItemPropertyComparison">
        <RelatedItemPropertyComparison Path="" ItemType="AgendaItem" Property="AgendaItemText" ComparisonOp="Equal" CompareTo="RegEx" InterpretAs="String" String="" CurrentItemProperty="" RegEx="^(\w\w?\W(?:\w\w?)?)\W\s*"/>
      </Condition>
      <DocumentItemTemplate DisplayName="4th Lvl Numbered Suggested" Active="True"/>
      <Condition DisplayName="Suggested" ComparisonType="ItemPropertyComparison">
        <ItemPropertyComparison Property="SuggestedAction" InterpretAs="String" ComparisonOp="NotEqual" CompareTo="String" String="" RegEx=""/>
      </Condition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4th Lvl Numbered" Active="False">
      <Condition DisplayName="Fourth Level" ComparisonType="ItemDepthComparison">
        <ItemDepthComparison EvaluateExpressionTo="true" Depth="3"/>
      </Condition>
      <Transformation DisplayName="Extracted Index" TransformationType="PropertyAssigner">
        <PropertyAssigner Path="" ItemType="AgendaItem" DocumentItemProperty="AgendaItemText" FormatOption="StringExtractTranslation">
          <StringExtractTranslation QueryString="^(\w\w*\W(?:\w\w?)?)" RegEx="True"/>
        </PropertyAssigner>
      </Transformation>
      <Transformation DisplayName="Removed index from text" TransformationType="PropertyAssigner">
        <PropertyAssigner Path="" ItemType="AgendaItem" DocumentItemProperty="AgendaItemText" FormatOption="StringReplacementTranslation">
          <StringReplacementTranslation>
            <!--ReplacementTranslation QueryString="" ReplacementString="" RegEx="false" /-->
            <ReplacementTranslation QueryString="^(\w\w*\W(?:\w\w?)?)\W\s*" ReplacementString="" RegEx="True"/>
          </StringReplacementTranslation>
        </PropertyAssigner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Transformation DisplayName="Suggested Action" TransformationType="PropertyAssigner">
        <PropertyAssigner Path="" ItemType="AgendaItem" DocumentItemProperty="SuggestedAction" FormatOption="None"/>
      </Transformation>
      <Condition DisplayName="Numbered" ComparisonType="RelatedItemPropertyComparison">
        <RelatedItemPropertyComparison Path="" ItemType="AgendaItem" Property="AgendaItemText" ComparisonOp="Equal" CompareTo="RegEx" InterpretAs="String" String="" CurrentItemProperty="" RegEx="^(\w\w*\W(?:\w\w?)?)\W\s*"/>
      </Condition>
      <DocumentItemTemplate DisplayName="4th Lvl Numbered" Active="True"/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5th Lvl Unnumbered w Suggested" Active="False">
      <Condition DisplayName="Fifth Level" ComparisonType="ItemDepthComparison">
        <ItemDepthComparison EvaluateExpressionTo="true" Depth="4"/>
      </Condition>
      <Transformation DisplayName="Agenda Item Text" TransformationType="PropertyAssigner">
        <PropertyAssigner Path="" ItemType="AgendaItem" DocumentItemProperty="AgendaItemText" FormatOption="None"/>
      </Transformation>
      <Transformation DisplayName="Suggested Action" TransformationType="PropertyAssigner">
        <PropertyAssigner Path="" ItemType="AgendaItem" DocumentItemProperty="SuggestedAction" FormatOption="None"/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Condition DisplayName="Unnumbered" ComparisonType="RelatedItemPropertyComparison">
        <RelatedItemPropertyComparison Path="" ItemType="AgendaItem" Property="AgendaItemText" ComparisonOp="NotEqual" CompareTo="RegEx" InterpretAs="String" String="" CurrentItemProperty="" RegEx="^(\w\w?\W(?:\w\w?)?)\W\s*"/>
      </Condition>
      <DocumentItemTemplate DisplayName="5th Lvl Unnumbered Suggested" Active="True"/>
      <Condition DisplayName="Suggested" ComparisonType="ItemPropertyComparison">
        <ItemPropertyComparison Property="SuggestedAction" InterpretAs="String" ComparisonOp="NotEqual" CompareTo="String" String="" RegEx=""/>
      </Condition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5th Lvl Unnumbered" Active="False">
      <Condition DisplayName="Fifth Level" ComparisonType="ItemDepthComparison">
        <ItemDepthComparison EvaluateExpressionTo="true" Depth="4"/>
      </Condition>
      <Transformation DisplayName="Agenda Item Text" TransformationType="PropertyAssigner">
        <PropertyAssigner Path="" ItemType="AgendaItem" DocumentItemProperty="AgendaItemText" FormatOption="None"/>
      </Transformation>
      <Transformation DisplayName="Suggested Action" TransformationType="PropertyAssigner">
        <PropertyAssigner Path="" ItemType="AgendaItem" DocumentItemProperty="SuggestedAction" FormatOption="None"/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Condition DisplayName="Unnumbered" ComparisonType="RelatedItemPropertyComparison">
        <RelatedItemPropertyComparison Path="" ItemType="AgendaItem" Property="AgendaItemText" ComparisonOp="NotEqual" CompareTo="RegEx" InterpretAs="String" String="" CurrentItemProperty="" RegEx="^(\w\w?\W(?:\w\w?)?)\W\s*"/>
      </Condition>
      <DocumentItemTemplate DisplayName="5th Lvl Unnumbered" Active="True"/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5th Lvl Numbered w Suggested" Active="False">
      <Condition DisplayName="Fifth Level" ComparisonType="ItemDepthComparison">
        <ItemDepthComparison EvaluateExpressionTo="true" Depth="4"/>
      </Condition>
      <Transformation DisplayName="Extracted Index" TransformationType="PropertyAssigner">
        <PropertyAssigner Path="" ItemType="AgendaItem" DocumentItemProperty="AgendaItemText" FormatOption="StringExtractTranslation">
          <StringExtractTranslation QueryString="^(\w\w?\W(?:\w\w?)?)" RegEx="True"/>
        </PropertyAssigner>
      </Transformation>
      <Transformation DisplayName="Removed index from text" TransformationType="PropertyAssigner">
        <PropertyAssigner Path="" ItemType="AgendaItem" DocumentItemProperty="AgendaItemText" FormatOption="StringReplacementTranslation">
          <StringReplacementTranslation>
            <!--ReplacementTranslation QueryString="" ReplacementString="" RegEx="false" /-->
            <ReplacementTranslation QueryString="^(\w\w?\W(?:\w\w?)?)\W\s*" ReplacementString="" RegEx="True"/>
          </StringReplacementTranslation>
        </PropertyAssigner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Transformation DisplayName="Suggested Action" TransformationType="PropertyAssigner">
        <PropertyAssigner Path="" ItemType="AgendaItem" DocumentItemProperty="SuggestedAction" FormatOption="None"/>
      </Transformation>
      <Condition DisplayName="Numbered" ComparisonType="RelatedItemPropertyComparison">
        <RelatedItemPropertyComparison Path="" ItemType="AgendaItem" Property="AgendaItemText" ComparisonOp="Equal" CompareTo="RegEx" InterpretAs="String" String="" CurrentItemProperty="" RegEx="^(\w\w?\W(?:\w\w?)?)\W\s*"/>
      </Condition>
      <DocumentItemTemplate DisplayName="5th Lvl Numbered Suggested" Active="True"/>
      <Condition DisplayName="Suggested" ComparisonType="ItemPropertyComparison">
        <ItemPropertyComparison Property="SuggestedAction" InterpretAs="String" ComparisonOp="NotEqual" CompareTo="String" String="" RegEx=""/>
      </Condition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5th Lvl Numbered" Active="False">
      <Condition DisplayName="Fifth Level" ComparisonType="ItemDepthComparison">
        <ItemDepthComparison EvaluateExpressionTo="true" Depth="4"/>
      </Condition>
      <Transformation DisplayName="Extracted Index" TransformationType="PropertyAssigner">
        <PropertyAssigner Path="" ItemType="AgendaItem" DocumentItemProperty="AgendaItemText" FormatOption="StringExtractTranslation">
          <StringExtractTranslation QueryString="^(\w\w?\W(?:\w\w?)?)" RegEx="True"/>
        </PropertyAssigner>
      </Transformation>
      <Transformation DisplayName="Removed index from text" TransformationType="PropertyAssigner">
        <PropertyAssigner Path="" ItemType="AgendaItem" DocumentItemProperty="AgendaItemText" FormatOption="StringReplacementTranslation">
          <StringReplacementTranslation>
            <!--ReplacementTranslation QueryString="" ReplacementString="" RegEx="false" /-->
            <ReplacementTranslation QueryString="^(\w\w?\W(?:\w\w?)?)\W\s*" ReplacementString="" RegEx="True"/>
          </StringReplacementTranslation>
        </PropertyAssigner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Transformation DisplayName="Suggested Action" TransformationType="PropertyAssigner">
        <PropertyAssigner Path="" ItemType="AgendaItem" DocumentItemProperty="SuggestedAction" FormatOption="None"/>
      </Transformation>
      <Condition DisplayName="Numbered" ComparisonType="RelatedItemPropertyComparison">
        <RelatedItemPropertyComparison Path="" ItemType="AgendaItem" Property="AgendaItemText" ComparisonOp="Equal" CompareTo="RegEx" InterpretAs="String" String="" CurrentItemProperty="" RegEx="^(\w\w?\W(?:\w\w?)?)\W\s*"/>
      </Condition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  <DocumentItemTemplate DisplayName="5th Lvl Numbered " Active="True"/>
    </Differentiation>
    <Differentiation DisplayName="Default Agenda Item" Active="True">
      <Transformation DisplayName="Extracted Index" TransformationType="PropertyAssigner">
        <PropertyAssigner Path="" ItemType="AgendaItem" DocumentItemProperty="AgendaItemText" FormatOption="StringExtractTranslation">
          <StringExtractTranslation QueryString="^(\w\w*\W(?:\w\w?)?)" RegEx="True"/>
        </PropertyAssigner>
      </Transformation>
      <Transformation DisplayName="Removed index from text" TransformationType="PropertyAssigner">
        <PropertyAssigner Path="" ItemType="AgendaItem" DocumentItemProperty="AgendaItemText" FormatOption="StringReplacementTranslation">
          <StringReplacementTranslation>
            <!--ReplacementTranslation QueryString="" ReplacementString="" RegEx="false" /-->
            <ReplacementTranslation QueryString="^(\w\w*\W(?:\w\w?)?)\W\s*" ReplacementString="" RegEx="True"/>
          </StringReplacementTranslation>
        </PropertyAssigner>
      </Transformation>
      <Transformation DisplayName="Suggested Action" TransformationType="PropertyAssigner">
        <PropertyAssigner Path="" ItemType="AgendaItem" DocumentItemProperty="SuggestedAction" FormatOption="None"/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Transformation DisplayName="Agenda Text" TransformationType="PropertyAssigner">
        <PropertyAssigner Path="" ItemType="AgendaItem" DocumentItemProperty="AgendaItemText" FormatOption="None"/>
      </Transformation>
      <Transformation DisplayName="Entry Time" TransformationType="PropertyAssigner">
        <PropertyAssigner Path="" ItemType="AgendaItem" DocumentItemProperty="EntryTime" FormatOption="TimeSpan"/>
      </Transformation>
      <Transformation DisplayName="Hyperlinked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  <DocumentItemTemplate DisplayName="Default Agenda" Active="True"/>
    </Differentiation>
  </DocumentItemType>
  <DocumentItemType Type="MotionItem" DisplayName="Motion">
    <Differentiation DisplayName="No Seconder (Failed)" Active="True">
      <Transformation DisplayName="Mover" TransformationType="PropertyAssigner">
        <PropertyAssigner Path="" ItemType="MotionItem" DocumentItemProperty="Mover" FormatOption="NameTranslation">
          <NameTranslation NameDictionary="Default Attendee List"/>
        </PropertyAssigner>
      </Transformation>
      <Transformation DisplayName="No Seconder Failed" TransformationType="PropertyAssigner">
        <PropertyAssigner Path="" ItemType="MotionItem" DocumentItemProperty="Seconder" FormatOption="ValueTranslation">
          <ValueTranslation>
            <!--ValuePair Value="" ReplacementValue=""-->
            <ValuePair Value="00000000-0000-0000-0000-000000000002" ReplacementValue="motion failed due to no secondere."/>
          </ValueTranslation>
        </PropertyAssigner>
      </Transformation>
      <Transformation DisplayName="Motion Text" TransformationType="PropertyAssigner">
        <PropertyAssigner Path="" ItemType="MotionItem" DocumentItemProperty="MotionText" FormatOption="None"/>
      </Transformation>
      <Transformation DisplayName="Motion Action" TransformationType="PropertyAssigner">
        <PropertyAssigner Path="" ItemType="MotionItem" DocumentItemProperty="MotionAction" FormatOption="None"/>
      </Transformation>
      <Transformation DisplayName="Entry Time" TransformationType="PropertyAssigner">
        <PropertyAssigner Path="" ItemType="MotionItem" DocumentItemProperty="EntryTime" FormatOption="TimeSpan"/>
      </Transformation>
      <Condition DisplayName="No Seconder (failed)" ComparisonType="ItemPropertyComparison">
        <ItemPropertyComparison Property="Seconder" InterpretAs="String" ComparisonOp="Equal" CompareTo="String" String="00000000-0000-0000-0000-000000000002" RegEx=""/>
      </Condition>
      <DocumentItemTemplate DisplayName="Motion Failed No Seconder" Active="True"/>
    </Differentiation>
    <Differentiation DisplayName="No Seconder Required" Active="True">
      <Transformation DisplayName="Mover" TransformationType="PropertyAssigner">
        <PropertyAssigner Path="" ItemType="MotionItem" DocumentItemProperty="Mover" FormatOption="NameTranslation">
          <NameTranslation NameDictionary="Default Attendee List"/>
        </PropertyAssigner>
      </Transformation>
      <Transformation DisplayName="No Seconder Required" TransformationType="PropertyAssigner">
        <PropertyAssigner Path="" ItemType="MotionItem" DocumentItemProperty="Seconder" FormatOption="ValueTranslation">
          <ValueTranslation>
            <!--ValuePair Value="" ReplacementValue=""-->
            <ValuePair Value="00000000-0000-0000-0000-000000000001" ReplacementValue="no seconder required."/>
          </ValueTranslation>
        </PropertyAssigner>
      </Transformation>
      <Transformation DisplayName="Motion Text" TransformationType="PropertyAssigner">
        <PropertyAssigner Path="" ItemType="MotionItem" DocumentItemProperty="MotionText" FormatOption="None"/>
      </Transformation>
      <Transformation DisplayName="Motion Action" TransformationType="PropertyAssigner">
        <PropertyAssigner Path="" ItemType="MotionItem" DocumentItemProperty="MotionAction" FormatOption="None"/>
      </Transformation>
      <Transformation DisplayName="Entry Time" TransformationType="PropertyAssigner">
        <PropertyAssigner Path="" ItemType="MotionItem" DocumentItemProperty="EntryTime" FormatOption="TimeSpan"/>
      </Transformation>
      <Condition DisplayName="No Seconder Required" ComparisonType="ItemPropertyComparison">
        <ItemPropertyComparison Property="Seconder" InterpretAs="String" ComparisonOp="Equal" CompareTo="String" String="00000000-0000-0000-0000-000000000001" RegEx=""/>
      </Condition>
      <DocumentItemTemplate DisplayName="No Seconder Required" Active="True"/>
    </Differentiation>
    <Differentiation DisplayName="Default Motion" Active="True">
      <Transformation DisplayName="Mover" TransformationType="PropertyAssigner">
        <PropertyAssigner Path="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" ItemType="MotionItem" DocumentItemProperty="Seconder" FormatOption="NameTranslation">
          <NameTranslation NameDictionary="Default Attendee List"/>
        </PropertyAssigner>
      </Transformation>
      <Transformation DisplayName="Motion Text" TransformationType="PropertyAssigner">
        <PropertyAssigner Path="" ItemType="MotionItem" DocumentItemProperty="MotionText" FormatOption="None"/>
      </Transformation>
      <Transformation DisplayName="Motion Action" TransformationType="PropertyAssigner">
        <PropertyAssigner Path="" ItemType="MotionItem" DocumentItemProperty="MotionAction" FormatOption="None"/>
      </Transformation>
      <Transformation DisplayName="Entry Time" TransformationType="PropertyAssigner">
        <PropertyAssigner Path="" ItemType="MotionItem" DocumentItemProperty="EntryTime" FormatOption="TimeSpan"/>
      </Transformation>
      <DocumentItemTemplate DisplayName="Default Motion" Active="True"/>
    </Differentiation>
  </DocumentItemType>
  <DocumentItemType Type="VoteItem" DisplayName="Vote">
    <Differentiation DisplayName="Unanimous Vote No 2nd Required" Active="True"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a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a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ay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a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ay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Condition DisplayName="Unanimous Vote" ComparisonType="VoteTallyComparison">
        <VoteTallyComparison ComparisonOp="Equal" VoteRatio="1/1">
          <SourceVoteTypes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Entry Time" TransformationType="PropertyAssigner">
        <PropertyAssigner Path="" ItemType="VoteItem" DocumentItemProperty="EntryTime" FormatOption="TimeSpan"/>
      </Transforma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DocumentItemTemplate DisplayName="unanimous vote with no seconder" Active="True"/>
    </Differentiation>
    <Differentiation DisplayName="Unanimous Vote" Active="True"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a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a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ay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a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ay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Condition DisplayName="Unanimous Vote" ComparisonType="VoteTallyComparison">
        <VoteTallyComparison ComparisonOp="Equal" VoteRatio="1/1">
          <SourceVoteTypes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Entry Time" TransformationType="PropertyAssigner">
        <PropertyAssigner Path="" ItemType="VoteItem" DocumentItemProperty="EntryTime" FormatOption="TimeSpan"/>
      </Transformation>
      <DocumentItemTemplate DisplayName="Unanimous vote" Active="True"/>
    </Differentiation>
    <Differentiation DisplayName="Yes/No Vote No 2nd" Active="False">
      <Condition DisplayName="Yes/No" ComparisonType="VoteTallyComparison"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Recuse/No Abstain/No Absent 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Tru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 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 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Recuse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 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No No 2nd required" Active="True"/>
    </Differentiation>
    <Differentiation DisplayName="Yes/No Vote" Active="False">
      <Condition DisplayName="Yes/No " ComparisonType="VoteTallyComparison">
        <RollCallTallyComparison ComparisonOp="" RollCallRatio="">
          <SourceAttendanceTypes>
            <AttendanceType DisplayName="Present" Value="1" IsSelected="false"/>
            <AttendanceType DisplayName="Absent" Value="0" IsSelected="false"/>
            <AttendanceType DisplayName="Excused" Value="2" IsSelected="false"/>
          </SourceAttendanceTypes>
          <TotalAttendanceTypes>
            <AttendanceType DisplayName="Present" Value="1" IsSelected="false"/>
            <AttendanceType DisplayName="Absent" Value="0" IsSelected="false"/>
            <AttendanceType DisplayName="Excused" Value="2" IsSelected="false"/>
          </TotalAttendanceTypes>
        </RollCallTallyComparison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Recuse/No Absent/No Abstain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Tru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Absent Votes NL Deliim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" TransformationType="PropertyAssigner">
        <PropertyAssigner Path="" ItemType="VoteItem" DocumentItemProperty="EntryTime" FormatOption="TimeSpan"/>
      </Transformation>
      <DocumentItemTemplate DisplayName="Yes/No Vote" Active="True"/>
    </Differentiation>
    <Differentiation DisplayName="Yes/Abstain Vote No 2nd" Active="False">
      <Condition DisplayName="Yes/Abstain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/No Absent/No Recuse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Tru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 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Motion Action 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Recuse Votes Comma Delimited 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 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 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Abstain with No 2nd" Active="True"/>
    </Differentiation>
    <Differentiation DisplayName="Yes/Abstain Vote" Active="False">
      <Condition DisplayName="Yes/Abstain 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/No Recuse/No Absent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Tru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 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Absent Votes Comma Delil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Recuse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Abstain Vote" Active="True"/>
    </Differentiation>
    <Differentiation DisplayName="Yes/Absent Vote No 2nd " Active="False">
      <Condition DisplayName="Yes/Absent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/Recuse/Abstain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Tru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Motion Action 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tain Votes Comma Del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Recuse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Absent with No 2nd" Active="True"/>
    </Differentiation>
    <Differentiation DisplayName="Yes/Absent Vote" Active="False">
      <Condition DisplayName="Yes/ Absent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/ No Recuse/No Abstain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Tru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 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Recuse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 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Absent Vote" Active="True"/>
    </Differentiation>
    <Differentiation DisplayName="Yes / Recuse Vote No 2nd" Active="False">
      <Condition DisplayName="Yes/Recuse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/No Abstain/No Absent 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Motion Action 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Recuse Vote" Active="True"/>
    </Differentiation>
    <Differentiation DisplayName="Yes/Recuse Vote" Active="False">
      <Condition DisplayName="Yes/Recuse 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/ No Abstain/ No Absent 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 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 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 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 "/>
        </PropertyAssigner>
      </Transformation>
      <Transformation DisplayName="Absent Votes Comma Delimited 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Recuse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Recuse " Active="True"/>
    </Differentiation>
    <Differentiation DisplayName="Yes/No/Absent Vote No 2nd" Active="False">
      <Condition DisplayName="Yes/No/Absent Vote" ComparisonType="VoteTallyComparison"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fals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Recuse/No Abstain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  <ValuePair Value="" ReplacementValue="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 Votes Comma Delimited 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 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ay Votes NL Delimited 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tain Votes 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Recused Vote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" TransformationType="PropertyAssigner">
        <PropertyAssigner Path="" ItemType="VoteItem" DocumentItemProperty="EntryTime" FormatOption="TimeSpan"/>
      </Transformation>
      <DocumentItemTemplate DisplayName="Yes/No/Absent Votes with no 2nd" Active="True"/>
    </Differentiation>
    <Differentiation DisplayName="Yes/No/Absent Vote" Active="False">
      <Condition DisplayName="Yes/No/Absent Vote" ComparisonType="VoteTallyComparison"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fals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Absatin/No Recused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  <ValuePair Value="" ReplacementValue="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Recuse Votes Comma Delimited 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 NL Delimited 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 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tain Votes 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 Vote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No/Absent Vote" Active="True"/>
    </Differentiation>
    <Differentiation DisplayName="Abstain Passed No 2nd" Active="False"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APPROVED"/>
          </ValueTranslation>
        </PropertyAssigner>
      </Transformation>
      <Transformation DisplayName="Yea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a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ay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a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ay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Condition DisplayName="No Recuse" ComparisonType="VoteTallyComparison">
        <ItemPropertyComparison Property="Passage" InterpretAs="Int32" ComparisonOp="Equal" CompareTo="String" String="1" RegEx=""/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Entry Time" TransformationType="PropertyAssigner">
        <PropertyAssigner Path="" ItemType="VoteItem" DocumentItemProperty="EntryTime" FormatOption="TimeSpan"/>
      </Transformation>
      <DocumentItemTemplate DisplayName="Yes, No, Abstain with no seconde" Active="True"/>
      <Condition DisplayName="No Absent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Yes/No/Abstain" ComparisonType="VoteTallyComparison"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</Differentiation>
    <Differentiation DisplayName="Abstain Passed" Active="False"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APPROVED"/>
          </ValueTranslation>
        </PropertyAssigner>
      </Transformation>
      <Transformation DisplayName="Yea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a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ay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a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ay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Condition DisplayName="Yes/No/Abstain" ComparisonType="VoteTallyComparison">
        <ItemPropertyComparison Property="Passage" InterpretAs="Int32" ComparisonOp="Equal" CompareTo="String" String="1" RegEx=""/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recuse" ComparisonType="VoteTallyComparison">
        <ItemPropertyComparison Property="Passage" InterpretAs="Int32" ComparisonOp="Equal" CompareTo="String" String="1" RegEx=""/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Entry Time" TransformationType="PropertyAssigner">
        <PropertyAssigner Path="" ItemType="VoteItem" DocumentItemProperty="EntryTime" FormatOption="TimeSpan"/>
      </Transformation>
      <DocumentItemTemplate DisplayName="Yes, No, Abstain vote" Active="True"/>
      <Condition DisplayName="No Absent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</Differentiation>
    <Differentiation DisplayName="Recuse Passed No 2nd" Active="False"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APPROVED"/>
          </ValueTranslation>
        </PropertyAssigner>
      </Transformation>
      <Transformation DisplayName="Yea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a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ay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a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ay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Condition DisplayName="Yes/No/Recuse" ComparisonType="VoteTallyComparison">
        <ItemPropertyComparison Property="Passage" InterpretAs="Int32" ComparisonOp="Equal" CompareTo="String" String="1" RegEx=""/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Entry Time" TransformationType="PropertyAssigner">
        <PropertyAssigner Path="" ItemType="VoteItem" DocumentItemProperty="EntryTime" FormatOption="TimeSpan"/>
      </Transformation>
      <DocumentItemTemplate DisplayName="yes, no, recuse with no seconder" Active="True"/>
      <Condition DisplayName="No Absent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Abstain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</Differentiation>
    <Differentiation DisplayName="Recuse Passed" Active="False"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APPROVED"/>
          </ValueTranslation>
        </PropertyAssigner>
      </Transformation>
      <Transformation DisplayName="Yea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a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ay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a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ay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Condition DisplayName="Yes/no/recuse" ComparisonType="VoteTallyComparison">
        <ItemPropertyComparison Property="Passage" InterpretAs="Int32" ComparisonOp="Equal" CompareTo="String" String="1" RegEx=""/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Absent/No Abstain" ComparisonType="VoteTallyComparison">
        <ItemPropertyComparison Property="Passage" InterpretAs="Int32" ComparisonOp="Equal" CompareTo="String" String="1" RegEx=""/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Entry Time" TransformationType="PropertyAssigner">
        <PropertyAssigner Path="" ItemType="NoteItem" DocumentItemProperty="EntryTime" FormatOption="TimeSpan"/>
      </Transformation>
      <DocumentItemTemplate DisplayName="Yes, No, Recuse vote" Active="True"/>
    </Differentiation>
    <Differentiation DisplayName="Yes/Abstain/Absent No 2nd" Active="False">
      <Condition DisplayName="Yes/Abstain/Absent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Tru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Recuse/No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Recused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" TransformationType="PropertyAssigner">
        <PropertyAssigner Path="" ItemType="VoteItem" DocumentItemProperty="EntryTime" FormatOption="TimeSpan"/>
      </Transformation>
      <DocumentItemTemplate DisplayName="Yes/Abstain/Absent with 2nd" Active="True"/>
    </Differentiation>
    <Differentiation DisplayName="Yes/Abstain/Absent Vote" Active="False">
      <Condition DisplayName="Yes/Abstain/Absent" ComparisonType="VoteTallyComparison">
        <RollCallTallyComparison ComparisonOp="" RollCallRatio="">
          <SourceAttendanceTypes>
            <AttendanceType DisplayName="Present" Value="1" IsSelected="false"/>
            <AttendanceType DisplayName="Absent" Value="0" IsSelected="false"/>
            <AttendanceType DisplayName="Excused" Value="2" IsSelected="false"/>
          </SourceAttendanceTypes>
          <TotalAttendanceTypes>
            <AttendanceType DisplayName="Present" Value="1" IsSelected="false"/>
            <AttendanceType DisplayName="Absent" Value="0" IsSelected="false"/>
            <AttendanceType DisplayName="Excused" Value="2" IsSelected="false"/>
          </TotalAttendanceTypes>
        </RollCallTallyComparison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Tru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/No Recuse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 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Recused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tain Votes 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Absent/Abstain " Active="True"/>
    </Differentiation>
    <Differentiation DisplayName="Yes/Abstain/Recuse No 2nd" Active="False">
      <Condition DisplayName="Yes/Abstain/ Recuse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/No Absent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Motion Action 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  <ValuePair Value="" ReplacementValue="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Recused Vote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 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 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" TransformationType="PropertyAssigner">
        <PropertyAssigner Path="" ItemType="VoteItem" DocumentItemProperty="EntryTime" FormatOption="TimeSpan"/>
      </Transformation>
      <DocumentItemTemplate DisplayName="Yes/Abstain/Recuse" Active="True"/>
    </Differentiation>
    <Differentiation DisplayName="Yes/ Abstain/Recuse" Active="False">
      <Condition DisplayName="Yes/Abstain/Recuse 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/ No Absent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 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  <ValuePair Value="" ReplacementValue=""/>
          </ValueTranslation>
        </PropertyAssigner>
      </Transformation>
      <Transformation DisplayName="Yes Votes Comma Delimited 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 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 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 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Abstain/Recused" Active="True"/>
    </Differentiation>
    <Differentiation DisplayName="Yes/Absent/Recuse Vote No 2nd" Active="False">
      <Condition DisplayName="Yes/Absent/Recuse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Condition DisplayName="No/ No Abstain 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Tru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 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" TransformationType="PropertyAssigner">
        <PropertyAssigner Path="" ItemType="VoteItem" DocumentItemProperty="EntryTime" FormatOption="TimeSpan"/>
      </Transformation>
      <DocumentItemTemplate DisplayName="Yes/Absent/Recused with No 2nd" Active="True"/>
    </Differentiation>
    <Differentiation DisplayName="Yes/Absent/Recuse" Active="False">
      <Condition DisplayName="Yes/Absent/Recuse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/No Abstain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Tru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Total Yes Vote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" TransformationType="PropertyAssigner">
        <PropertyAssigner Path="" ItemType="VoteItem" DocumentItemProperty="EntryTime" FormatOption="TimeSpan"/>
      </Transformation>
      <DocumentItemTemplate DisplayName="Yes/Absent/Recuse" Active="True"/>
    </Differentiation>
    <Differentiation DisplayName="Yes/No/Absent/Abstain Vote No 2nd Required" Active="False">
      <Condition DisplayName="Yes/No/Absent/Abstain" ComparisonType="VoteTallyComparison"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 Vote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 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No/Absent/Abstain with no se" Active="True"/>
      <Condition DisplayName="No Recuse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</Differentiation>
    <Differentiation DisplayName="Yes/No/Absent/Abstain" Active="False">
      <Condition DisplayName="Yes/No/Absent/Abstain" ComparisonType="VoteTallyComparison"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 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No/Absent/Abstain Vote" Active="True"/>
      <Condition DisplayName="No Recuse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</Differentiation>
    <Differentiation DisplayName="Yes/No/Absent/Recuse Vote No 2nd Req" Active="False">
      <Condition DisplayName="Yes/No/Absent/Recuse" ComparisonType="VoteTallyComparison">
        <VoteTallyComparison ComparisonOp="GreaterThanOrEqual" VoteRatio="0/1">
          <SourceVoteTypes>
            <VoteType DisplayName="Yea" Value="1" IsSelected="True"/>
            <VoteType DisplayName="Nay" Value="0" IsSelected="True"/>
            <VoteType DisplayName="Abstain" Value="2" IsSelected="false"/>
            <VoteType DisplayName="Absent" Value="3" IsSelected="Tru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Abstain 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s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 Votes Comma Delimited 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ay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 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No/Absent/Recuse with no sec" Active="True"/>
    </Differentiation>
    <Differentiation DisplayName="Yes/No/Absent/Recuse" Active="False">
      <Condition DisplayName="Yes/No/Absent/Recuse" ComparisonType="VoteTallyComparison"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false"/>
            <VoteType DisplayName="Absent" Value="3" IsSelected="Tru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Abstain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 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s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No/Absent/Recuse" Active="True"/>
    </Differentiation>
    <Differentiation DisplayName="Recuse / Abstain Vote Passed No 2nd" Active="False"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APPROVED"/>
          </ValueTranslation>
        </PropertyAssigner>
      </Transformation>
      <Transformation DisplayName="Yea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a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ay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a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ay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Condition DisplayName="Yes/No/Recuse/Abstain" ComparisonType="VoteTallyComparison"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Absent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Entry Time" TransformationType="PropertyAssigner">
        <PropertyAssigner Path="" ItemType="VoteItem" DocumentItemProperty="EntryTime" FormatOption="TimeSpan"/>
      </Transformation>
      <DocumentItemTemplate DisplayName="Yes,No, Abstain, R with no Sec" Active="True"/>
    </Differentiation>
    <Differentiation DisplayName="Recuse / Abstain Vote Passed" Active="False"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APPROVED"/>
          </ValueTranslation>
        </PropertyAssigner>
      </Transformation>
      <Transformation DisplayName="Yea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a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ay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a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ay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Condition DisplayName="Yes/No/Recuse/Abstain" ComparisonType="VoteTallyComparison"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Absent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Entry Time" TransformationType="PropertyAssigner">
        <PropertyAssigner Path="" ItemType="VoteItem" DocumentItemProperty="EntryTime" FormatOption="TimeSpan"/>
      </Transformation>
      <DocumentItemTemplate DisplayName="Yes, No, Abstain, Recuse Vote" Active="True"/>
    </Differentiation>
    <Differentiation DisplayName="Yes/Absent/Abstain/Recuse Vote No 2nd" Active="False">
      <Condition DisplayName="Yes/Absent/Abstain/Recuse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True"/>
            <VoteType DisplayName="Absent" Value="3" IsSelected="Tru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Vote" ComparisonType="VoteTallyComparison">
        <ItemPositionComparison EvaluateExpressionTo="true">
          <PositionPath/>
        </ItemPositionComparison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 Vote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Passage" FormatOption="NameListTranslation">
          <NameListTranslation NameDictionary="Default Attendee List" FilterValue="2" ListDelimeter=", " EmptySetReplacementValue="None"/>
        </PropertyAssigner>
      </Transformation>
      <Transformation DisplayName="Recused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a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" TransformationType="PropertyAssigner">
        <PropertyAssigner Path="" ItemType="VoteItem" DocumentItemProperty="EntryTime" FormatOption="TimeSpan"/>
      </Transformation>
      <DocumentItemTemplate DisplayName="Yes/Absent/Abstain/Recuse No 2nd" Active="True"/>
    </Differentiation>
    <Differentiation DisplayName="Yes/Absent/Abstain/Recuse" Active="False">
      <Condition DisplayName="Yes/Abstain/Absent/Recuse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True"/>
            <VoteType DisplayName="Absent" Value="3" IsSelected="Tru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Vote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" TransformationType="PropertyAssigner">
        <PropertyAssigner Path="ID[Mor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 Vote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" TransformationType="PropertyAssigner">
        <PropertyAssigner Path="" ItemType="VoteItem" DocumentItemProperty="EntryTime" FormatOption="TimeSpan"/>
      </Transformation>
      <DocumentItemTemplate DisplayName="Yes/Absent/Abstain/Recuse" Active="false"/>
    </Differentiation>
    <Differentiation DisplayName="No Seconder Required Vote" Active="True"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 "/>
            <ValuePair Value="1" ReplacementValue="carried"/>
          </ValueTranslation>
        </PropertyAssigner>
      </Transformation>
      <Transformation DisplayName="Yea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a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ay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a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ay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" TransformationType="PropertyAssigner">
        <PropertyAssigner Path="" ItemType="VoteItem" DocumentItemProperty="EntryTime" FormatOption="TimeSpan"/>
      </Transformation>
      <DocumentItemTemplate DisplayName="No seconder required vote" Active="True"/>
    </Differentiation>
    <Differentiation DisplayName="Default Vote" Active="True"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a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a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ay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a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ay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" TransformationType="PropertyAssigner">
        <PropertyAssigner Path="" ItemType="VoteItem" DocumentItemProperty="EntryTime" FormatOption="TimeSpan"/>
      </Transformation>
      <DocumentItemTemplate DisplayName="Default Vote" Active="True"/>
    </Differentiation>
  </DocumentItemType>
  <DocumentItemType Type="NoteItem" DisplayName="Note">
    <Differentiation DisplayName="1st Lvl Public Note" Active="False">
      <Condition DisplayName="First Level" ComparisonType="ItemDepthComparison">
        <ItemDepthComparison EvaluateExpressionTo="true" Depth="0"/>
      </Condition>
      <Condition DisplayName="Public Note" ComparisonType="ItemPropertyComparison">
        <ItemPropertyComparison Property="Private" InterpretAs="Int32" ComparisonOp="NotEqual" CompareTo="String" String="1" RegEx=""/>
      </Condition>
      <Transformation DisplayName="Note Text" TransformationType="PropertyAssigner">
        <PropertyAssigner Path="" ItemType="NoteItem" DocumentItemProperty="NoteText" FormatOption="None"/>
      </Transformation>
      <Transformation DisplayName="Editors Note Text" TransformationType="PropertyAssigner">
        <PropertyAssigner Path="" ItemType="NoteItem" DocumentItemProperty="EditorsNoteText" FormatOption="None"/>
      </Transformation>
      <Condition DisplayName="TimeStamped" ComparisonType="ItemPropertyComparison">
        <ItemPropertyComparison Property="EntryTime" InterpretAs="Int32" ComparisonOp="GreaterThan" CompareTo="String" String="0" RegEx=""/>
      </Condition>
      <Transformation DisplayName="Entry Time" TransformationType="PropertyAssigner">
        <PropertyAssigner Path="" ItemType="NoteItem" DocumentItemProperty="EntryTime" FormatOption="TimeSpan"/>
      </Transformation>
      <DocumentItemTemplate DisplayName="1st Level Public" Active="True"/>
    </Differentiation>
    <Differentiation DisplayName="2nd Lvl Public Note" Active="False">
      <Condition DisplayName="Second Level" ComparisonType="ItemDepthComparison">
        <ItemDepthComparison EvaluateExpressionTo="true" Depth="1"/>
      </Condition>
      <Condition DisplayName="Public Note" ComparisonType="ItemPropertyComparison">
        <ItemPropertyComparison Property="Private" InterpretAs="Int32" ComparisonOp="NotEqual" CompareTo="String" String="1" RegEx=""/>
      </Condition>
      <Transformation DisplayName="Note Text" TransformationType="PropertyAssigner">
        <PropertyAssigner Path="" ItemType="NoteItem" DocumentItemProperty="NoteText" FormatOption="None"/>
      </Transformation>
      <Transformation DisplayName="Editors Note Text" TransformationType="PropertyAssigner">
        <PropertyAssigner Path="" ItemType="NoteItem" DocumentItemProperty="EditorsNoteText" FormatOption="None"/>
      </Transformation>
      <DocumentItemTemplate DisplayName="2nd Level Public" Active="True"/>
    </Differentiation>
    <Differentiation DisplayName="3rd Lvl Public Note" Active="False">
      <Condition DisplayName="Third Level" ComparisonType="ItemDepthComparison">
        <ItemDepthComparison EvaluateExpressionTo="true" Depth="2"/>
      </Condition>
      <Condition DisplayName="Public Note" ComparisonType="ItemPropertyComparison">
        <ItemPropertyComparison Property="Private" InterpretAs="Int32" ComparisonOp="NotEqual" CompareTo="String" String="1" RegEx=""/>
      </Condition>
      <Transformation DisplayName="Note Text" TransformationType="PropertyAssigner">
        <PropertyAssigner Path="" ItemType="NoteItem" DocumentItemProperty="NoteText" FormatOption="None"/>
      </Transformation>
      <Transformation DisplayName="Editors Note Text" TransformationType="PropertyAssigner">
        <PropertyAssigner Path="" ItemType="NoteItem" DocumentItemProperty="EditorsNoteText" FormatOption="None"/>
      </Transformation>
      <DocumentItemTemplate DisplayName="3rd Level Public" Active="True"/>
    </Differentiation>
    <Differentiation DisplayName="4th Lvl Public Note" Active="False">
      <Condition DisplayName="Fourth Level" ComparisonType="ItemDepthComparison">
        <ItemDepthComparison EvaluateExpressionTo="true" Depth="3"/>
      </Condition>
      <Condition DisplayName="Public Note" ComparisonType="ItemPropertyComparison">
        <ItemPropertyComparison Property="Private" InterpretAs="Int32" ComparisonOp="NotEqual" CompareTo="String" String="1" RegEx=""/>
      </Condition>
      <Transformation DisplayName="Note Text" TransformationType="PropertyAssigner">
        <PropertyAssigner Path="" ItemType="NoteItem" DocumentItemProperty="NoteText" FormatOption="None"/>
      </Transformation>
      <Transformation DisplayName="Editors Note Text" TransformationType="PropertyAssigner">
        <PropertyAssigner Path="" ItemType="NoteItem" DocumentItemProperty="EditorsNoteText" FormatOption="None"/>
      </Transformation>
      <DocumentItemTemplate DisplayName="4th Level Public" Active="True"/>
    </Differentiation>
    <Differentiation DisplayName="5th Lvl Public Note" Active="False">
      <Condition DisplayName="Fifth Level" ComparisonType="ItemDepthComparison">
        <ItemDepthComparison EvaluateExpressionTo="true" Depth="4"/>
      </Condition>
      <Condition DisplayName="Public Note" ComparisonType="ItemPropertyComparison">
        <ItemPropertyComparison Property="Private" InterpretAs="Int32" ComparisonOp="NotEqual" CompareTo="String" String="1" RegEx=""/>
      </Condition>
      <Transformation DisplayName="Note Text" TransformationType="PropertyAssigner">
        <PropertyAssigner Path="" ItemType="NoteItem" DocumentItemProperty="NoteText" FormatOption="None"/>
      </Transformation>
      <Transformation DisplayName="Editors Note Text" TransformationType="PropertyAssigner">
        <PropertyAssigner Path="" ItemType="NoteItem" DocumentItemProperty="EditorsNoteText" FormatOption="None"/>
      </Transformation>
      <DocumentItemTemplate DisplayName="5th Level Public" Active="True"/>
    </Differentiation>
    <Differentiation DisplayName="Any Level Public Note" Active="True">
      <Condition DisplayName="Public Note" ComparisonType="ItemPropertyComparison">
        <ItemPropertyComparison Property="Private" InterpretAs="Int32" ComparisonOp="NotEqual" CompareTo="String" String="1" RegEx=""/>
      </Condition>
      <Transformation DisplayName="Note Text" TransformationType="PropertyAssigner">
        <PropertyAssigner Path="" ItemType="NoteItem" DocumentItemProperty="NoteText" FormatOption="None"/>
      </Transformation>
      <Transformation DisplayName="Editor's Note Text" TransformationType="PropertyAssigner">
        <PropertyAssigner Path="" ItemType="NoteItem" DocumentItemProperty="EditorsNoteText" FormatOption="None"/>
      </Transformation>
      <DocumentItemTemplate DisplayName="Public Note Any Level" Active="True"/>
    </Differentiation>
    <Differentiation DisplayName="Default Note" Active="False">
      <DocumentItemTemplate DisplayName="Default Note " Active="True"/>
      <Transformation DisplayName="Note Text" TransformationType="PropertyAssigner">
        <PropertyAssigner Path="" ItemType="NoteItem" DocumentItemProperty="NoteText" FormatOption="None"/>
      </Transformation>
      <Transformation DisplayName="Editor's Note Text" TransformationType="PropertyAssigner">
        <PropertyAssigner Path="" ItemType="NoteItem" DocumentItemProperty="EditorsNoteText" FormatOption="None"/>
      </Transformation>
      <Transformation DisplayName="Entry Time" TransformationType="PropertyAssigner">
        <PropertyAssigner Path="" ItemType="NoteItem" DocumentItemProperty="EntryTime" FormatOption="TimeSpan"/>
      </Transformation>
    </Differentiation>
  </DocumentItemType>
  <DocumentItemType Type="RollcallItem" DisplayName="Roll Call">
    <Differentiation DisplayName="Misc 1" Active="True">
      <Transformation DisplayName="Present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1" ListDelimeter=", " EmptySetReplacementValue="None"/>
        </PropertyAssigner>
      </Transformation>
      <Transformation DisplayName="Absent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0" ListDelimeter=", " EmptySetReplacementValue="None"/>
        </PropertyAssigner>
      </Transformation>
      <Transformation DisplayName="Excused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2" ListDelimeter=", " EmptySetReplacementValue="None"/>
        </PropertyAssigner>
      </Transformation>
      <Transformation DisplayName="Present Members NL Delimited" TransformationType="PropertyAssigner">
        <PropertyAssigner Path="" ItemType="RollcallItem" DocumentItemProperty="AttendeeStatuses" FormatOption="NameListTranslation">
          <NameListTranslation NameDictionary="Default Attendee List" FilterValue="1" ListDelimeter="\n" EmptySetReplacementValue="None"/>
        </PropertyAssigner>
      </Transformation>
      <Transformation DisplayName="Absent Members NL Delimited" TransformationType="PropertyAssigner">
        <PropertyAssigner Path="" ItemType="RollcallItem" DocumentItemProperty="AttendeeStatuses" FormatOption="NameListTranslation">
          <NameListTranslation NameDictionary="Default Attendee List" FilterValue="0" ListDelimeter="\n" EmptySetReplacementValue="None"/>
        </PropertyAssigner>
      </Transformation>
      <Transformation DisplayName="Excused Members NL Delimited" TransformationType="PropertyAssigner">
        <PropertyAssigner Path="" ItemType="RollcallItem" DocumentItemProperty="AttendeeStatuses" FormatOption="NameListTranslation">
          <NameListTranslation NameDictionary="Default Attendee List" FilterValue="2" ListDelimeter="\n" EmptySetReplacementValue="None"/>
        </PropertyAssigner>
      </Transformation>
      <Transformation DisplayName="Total Present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True"/>
            <AttendanceType DisplayName="Absent" Value="0" IsSelected="false"/>
            <AttendanceType DisplayName="Excused" Value="2" IsSelected="false"/>
          </CountItemsTranslation>
        </PropertyAssigner>
      </Transformation>
      <Transformation DisplayName="Total Absent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false"/>
            <AttendanceType DisplayName="Absent" Value="0" IsSelected="true"/>
            <AttendanceType DisplayName="Excused" Value="2" IsSelected="false"/>
          </CountItemsTranslation>
        </PropertyAssigner>
      </Transformation>
      <Transformation DisplayName="Total Excused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false"/>
            <AttendanceType DisplayName="Absent" Value="0" IsSelected="false"/>
            <AttendanceType DisplayName="Excused" Value="2" IsSelected="True"/>
          </CountItemsTranslation>
        </PropertyAssigner>
      </Transformation>
      <Transformation DisplayName="Total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True"/>
            <AttendanceType DisplayName="Absent" Value="0" IsSelected="True"/>
            <AttendanceType DisplayName="Excused" Value="2" IsSelected="True"/>
          </CountItemsTranslation>
        </PropertyAssigner>
      </Transformation>
      <Condition DisplayName="All Present" ComparisonType="RollCallTallyComparison">
        <RollCallTallyComparison ComparisonOp="Equal" RollCallRatio="1/1">
          <SourceAttendanceTypes>
            <AttendanceType DisplayName="Present" Value="1" IsSelected="True"/>
            <AttendanceType DisplayName="Absent" Value="0" IsSelected="false"/>
            <AttendanceType DisplayName="Excused" Value="2" IsSelected="false"/>
          </SourceAttendanceTypes>
          <TotalAttendanceTypes>
            <AttendanceType DisplayName="Present" Value="1" IsSelected="True"/>
            <AttendanceType DisplayName="Absent" Value="0" IsSelected="True"/>
            <AttendanceType DisplayName="Excused" Value="2" IsSelected="True"/>
          </TotalAttendanceTypes>
        </RollCallTallyComparison>
      </Condition>
      <DocumentItemTemplate DisplayName="Present Members" Active="True"/>
    </Differentiation>
    <Differentiation DisplayName="Misc 2" Active="True">
      <Transformation DisplayName="Present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1" ListDelimeter=", " EmptySetReplacementValue="None"/>
        </PropertyAssigner>
      </Transformation>
      <Transformation DisplayName="Absent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0" ListDelimeter=", " EmptySetReplacementValue="None"/>
        </PropertyAssigner>
      </Transformation>
      <Transformation DisplayName="Excused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2" ListDelimeter=", " EmptySetReplacementValue="None"/>
        </PropertyAssigner>
      </Transformation>
      <Transformation DisplayName="Present Members NL Delimited" TransformationType="PropertyAssigner">
        <PropertyAssigner Path="" ItemType="RollcallItem" DocumentItemProperty="AttendeeStatuses" FormatOption="NameListTranslation">
          <NameListTranslation NameDictionary="Default Attendee List" FilterValue="1" ListDelimeter="\n" EmptySetReplacementValue="None"/>
        </PropertyAssigner>
      </Transformation>
      <Transformation DisplayName="Absent Members NL Delimited" TransformationType="PropertyAssigner">
        <PropertyAssigner Path="" ItemType="RollcallItem" DocumentItemProperty="AttendeeStatuses" FormatOption="NameListTranslation">
          <NameListTranslation NameDictionary="Default Attendee List" FilterValue="0" ListDelimeter="\n" EmptySetReplacementValue="None"/>
        </PropertyAssigner>
      </Transformation>
      <Transformation DisplayName="Excused Members NL Delimited" TransformationType="PropertyAssigner">
        <PropertyAssigner Path="" ItemType="RollcallItem" DocumentItemProperty="AttendeeStatuses" FormatOption="NameListTranslation">
          <NameListTranslation NameDictionary="Default Attendee List" FilterValue="2" ListDelimeter="\n" EmptySetReplacementValue="None"/>
        </PropertyAssigner>
      </Transformation>
      <Transformation DisplayName="Total Present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True"/>
            <AttendanceType DisplayName="Absent" Value="0" IsSelected="false"/>
            <AttendanceType DisplayName="Excused" Value="2" IsSelected="false"/>
          </CountItemsTranslation>
        </PropertyAssigner>
      </Transformation>
      <Transformation DisplayName="Total Absent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false"/>
            <AttendanceType DisplayName="Absent" Value="0" IsSelected="true"/>
            <AttendanceType DisplayName="Excused" Value="2" IsSelected="false"/>
          </CountItemsTranslation>
        </PropertyAssigner>
      </Transformation>
      <Transformation DisplayName="Total Excused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false"/>
            <AttendanceType DisplayName="Absent" Value="0" IsSelected="false"/>
            <AttendanceType DisplayName="Excused" Value="2" IsSelected="True"/>
          </CountItemsTranslation>
        </PropertyAssigner>
      </Transformation>
      <Transformation DisplayName="Total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True"/>
            <AttendanceType DisplayName="Absent" Value="0" IsSelected="True"/>
            <AttendanceType DisplayName="Excused" Value="2" IsSelected="True"/>
          </CountItemsTranslation>
        </PropertyAssigner>
      </Transformation>
      <Condition DisplayName="Absent" ComparisonType="RollCallTallyComparison">
        <RollCallTallyComparison ComparisonOp="GreaterThan" RollCallRatio="0/1">
          <SourceAttendanceTypes>
            <AttendanceType DisplayName="Present" Value="1" IsSelected="false"/>
            <AttendanceType DisplayName="Absent" Value="0" IsSelected="True"/>
            <AttendanceType DisplayName="Excused" Value="2" IsSelected="false"/>
          </SourceAttendanceTypes>
          <TotalAttendanceTypes>
            <AttendanceType DisplayName="Present" Value="1" IsSelected="True"/>
            <AttendanceType DisplayName="Absent" Value="0" IsSelected="True"/>
            <AttendanceType DisplayName="Excused" Value="2" IsSelected="True"/>
          </TotalAttendanceTypes>
        </RollCallTallyComparison>
      </Condition>
      <Condition DisplayName="No Excused" ComparisonType="RollCallTallyComparison">
        <RollCallTallyComparison ComparisonOp="LessThanOrEqual" RollCallRatio="0/1">
          <SourceAttendanceTypes>
            <AttendanceType DisplayName="Present" Value="1" IsSelected="false"/>
            <AttendanceType DisplayName="Absent" Value="0" IsSelected="false"/>
            <AttendanceType DisplayName="Excused" Value="2" IsSelected="True"/>
          </SourceAttendanceTypes>
          <TotalAttendanceTypes>
            <AttendanceType DisplayName="Present" Value="1" IsSelected="True"/>
            <AttendanceType DisplayName="Absent" Value="0" IsSelected="True"/>
            <AttendanceType DisplayName="Excused" Value="2" IsSelected="True"/>
          </TotalAttendanceTypes>
        </RollCallTallyComparison>
      </Condition>
      <DocumentItemTemplate DisplayName="Present/Absent Members" Active="True"/>
    </Differentiation>
    <Differentiation DisplayName="Misc 3" Active="True">
      <Transformation DisplayName="Present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1" ListDelimeter=", " EmptySetReplacementValue="None"/>
        </PropertyAssigner>
      </Transformation>
      <Transformation DisplayName="Absent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0" ListDelimeter=", " EmptySetReplacementValue="None"/>
        </PropertyAssigner>
      </Transformation>
      <Transformation DisplayName="Excused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2" ListDelimeter=", " EmptySetReplacementValue="None"/>
        </PropertyAssigner>
      </Transformation>
      <Transformation DisplayName="Present Members NL Delimited" TransformationType="PropertyAssigner">
        <PropertyAssigner Path="" ItemType="RollcallItem" DocumentItemProperty="AttendeeStatuses" FormatOption="NameListTranslation">
          <NameListTranslation NameDictionary="Default Attendee List" FilterValue="1" ListDelimeter="\n" EmptySetReplacementValue="None"/>
        </PropertyAssigner>
      </Transformation>
      <Transformation DisplayName="Absent Members NL Delimited" TransformationType="PropertyAssigner">
        <PropertyAssigner Path="" ItemType="RollcallItem" DocumentItemProperty="AttendeeStatuses" FormatOption="NameListTranslation">
          <NameListTranslation NameDictionary="Default Attendee List" FilterValue="0" ListDelimeter="\n" EmptySetReplacementValue="None"/>
        </PropertyAssigner>
      </Transformation>
      <Transformation DisplayName="Excused Members NL Delimited" TransformationType="PropertyAssigner">
        <PropertyAssigner Path="" ItemType="RollcallItem" DocumentItemProperty="AttendeeStatuses" FormatOption="NameListTranslation">
          <NameListTranslation NameDictionary="Default Attendee List" FilterValue="2" ListDelimeter="\n" EmptySetReplacementValue="None"/>
        </PropertyAssigner>
      </Transformation>
      <Transformation DisplayName="Total Present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True"/>
            <AttendanceType DisplayName="Absent" Value="0" IsSelected="false"/>
            <AttendanceType DisplayName="Excused" Value="2" IsSelected="false"/>
          </CountItemsTranslation>
        </PropertyAssigner>
      </Transformation>
      <Transformation DisplayName="Total Absent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false"/>
            <AttendanceType DisplayName="Absent" Value="0" IsSelected="true"/>
            <AttendanceType DisplayName="Excused" Value="2" IsSelected="false"/>
          </CountItemsTranslation>
        </PropertyAssigner>
      </Transformation>
      <Transformation DisplayName="Total Excused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false"/>
            <AttendanceType DisplayName="Absent" Value="0" IsSelected="false"/>
            <AttendanceType DisplayName="Excused" Value="2" IsSelected="True"/>
          </CountItemsTranslation>
        </PropertyAssigner>
      </Transformation>
      <Transformation DisplayName="Total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True"/>
            <AttendanceType DisplayName="Absent" Value="0" IsSelected="True"/>
            <AttendanceType DisplayName="Excused" Value="2" IsSelected="True"/>
          </CountItemsTranslation>
        </PropertyAssigner>
      </Transformation>
      <Condition DisplayName="No Absent" ComparisonType="RollCallTallyComparison">
        <RollCallTallyComparison ComparisonOp="LessThanOrEqual" RollCallRatio="0/1">
          <SourceAttendanceTypes>
            <AttendanceType DisplayName="Present" Value="1" IsSelected="false"/>
            <AttendanceType DisplayName="Absent" Value="0" IsSelected="True"/>
            <AttendanceType DisplayName="Excused" Value="2" IsSelected="false"/>
          </SourceAttendanceTypes>
          <TotalAttendanceTypes>
            <AttendanceType DisplayName="Present" Value="1" IsSelected="True"/>
            <AttendanceType DisplayName="Absent" Value="0" IsSelected="True"/>
            <AttendanceType DisplayName="Excused" Value="2" IsSelected="True"/>
          </TotalAttendanceTypes>
        </RollCallTallyComparison>
      </Condition>
      <Condition DisplayName="Excused" ComparisonType="RollCallTallyComparison">
        <RollCallTallyComparison ComparisonOp="GreaterThan" RollCallRatio="0/1">
          <SourceAttendanceTypes>
            <AttendanceType DisplayName="Present" Value="1" IsSelected="false"/>
            <AttendanceType DisplayName="Absent" Value="0" IsSelected="false"/>
            <AttendanceType DisplayName="Excused" Value="2" IsSelected="True"/>
          </SourceAttendanceTypes>
          <TotalAttendanceTypes>
            <AttendanceType DisplayName="Present" Value="1" IsSelected="True"/>
            <AttendanceType DisplayName="Absent" Value="0" IsSelected="True"/>
            <AttendanceType DisplayName="Excused" Value="2" IsSelected="True"/>
          </TotalAttendanceTypes>
        </RollCallTallyComparison>
      </Condition>
      <DocumentItemTemplate DisplayName="Present/Excused Members" Active="True"/>
    </Differentiation>
    <Differentiation DisplayName="Default Roll Call" Active="True">
      <Transformation DisplayName="Present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1" ListDelimeter=", " EmptySetReplacementValue="None"/>
        </PropertyAssigner>
      </Transformation>
      <Transformation DisplayName="Absent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0" ListDelimeter=", " EmptySetReplacementValue="None"/>
        </PropertyAssigner>
      </Transformation>
      <Transformation DisplayName="Excused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2" ListDelimeter=", " EmptySetReplacementValue="None"/>
        </PropertyAssigner>
      </Transformation>
      <Transformation DisplayName="Present Members NL Delimited" TransformationType="PropertyAssigner">
        <PropertyAssigner Path="" ItemType="RollcallItem" DocumentItemProperty="AttendeeStatuses" FormatOption="NameListTranslation">
          <NameListTranslation NameDictionary="Default Attendee List" FilterValue="1" ListDelimeter="\n" EmptySetReplacementValue="None"/>
        </PropertyAssigner>
      </Transformation>
      <Transformation DisplayName="Absent Members NL Delimited" TransformationType="PropertyAssigner">
        <PropertyAssigner Path="" ItemType="RollcallItem" DocumentItemProperty="AttendeeStatuses" FormatOption="NameListTranslation">
          <NameListTranslation NameDictionary="Default Attendee List" FilterValue="0" ListDelimeter="\n" EmptySetReplacementValue="None"/>
        </PropertyAssigner>
      </Transformation>
      <Transformation DisplayName="Excused Members NL Delimited" TransformationType="PropertyAssigner">
        <PropertyAssigner Path="" ItemType="RollcallItem" DocumentItemProperty="AttendeeStatuses" FormatOption="NameListTranslation">
          <NameListTranslation NameDictionary="Default Attendee List" FilterValue="2" ListDelimeter="\n" EmptySetReplacementValue="None"/>
        </PropertyAssigner>
      </Transformation>
      <Transformation DisplayName="Total Present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True"/>
            <AttendanceType DisplayName="Absent" Value="0" IsSelected="false"/>
            <AttendanceType DisplayName="Excused" Value="2" IsSelected="false"/>
          </CountItemsTranslation>
        </PropertyAssigner>
      </Transformation>
      <Transformation DisplayName="Total Absent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false"/>
            <AttendanceType DisplayName="Absent" Value="0" IsSelected="true"/>
            <AttendanceType DisplayName="Excused" Value="2" IsSelected="false"/>
          </CountItemsTranslation>
        </PropertyAssigner>
      </Transformation>
      <Transformation DisplayName="Total Excused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false"/>
            <AttendanceType DisplayName="Absent" Value="0" IsSelected="false"/>
            <AttendanceType DisplayName="Excused" Value="2" IsSelected="True"/>
          </CountItemsTranslation>
        </PropertyAssigner>
      </Transformation>
      <Transformation DisplayName="Total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True"/>
            <AttendanceType DisplayName="Absent" Value="0" IsSelected="True"/>
            <AttendanceType DisplayName="Excused" Value="2" IsSelected="True"/>
          </CountItemsTranslation>
        </PropertyAssigner>
      </Transformation>
      <DocumentItemTemplate DisplayName="Default Comma Delimited Lists" Active="True"/>
    </Differentiation>
  </DocumentItemType>
  <DocumentItemType Type="AttachmentItem" DisplayName="Attachment">
    <Differentiation DisplayName="1st Lvl" Active="False">
      <Condition DisplayName="First Level" ComparisonType="ItemDepthComparison">
        <ItemDepthComparison EvaluateExpressionTo="true" Depth="0"/>
      </Condition>
      <Transformation DisplayName="Attachment Name" TransformationType="PropertyAssigner">
        <PropertyAssigner Path="" ItemType="AttachmentItem" DocumentItemProperty="AttachmentName" FormatOption="None"/>
      </Transformation>
      <Transformation DisplayName="Attachment Path" TransformationType="PropertyAssigner">
        <PropertyAssigner Path="" ItemType="AttachmentItem" DocumentItemProperty="AttachmentPath" FormatOption="None"/>
      </Transformation>
      <Transformation DisplayName="Hyperlink Attachment" TransformationType="CodeGeneratorPropertyAssigner">
        <CodeGeneratorPropertyAssigner>
          <Property DisplayName="Assign hyperlink to indexed item" Name="HyperlinkIndexItem" Value="False"/>
          <Property DisplayName="Assign hyperlink to attachment item" Name="HyperlinkAttachmentItem" Value="True"/>
        </CodeGeneratorPropertyAssigner>
      </Transformation>
      <DocumentItemTemplate DisplayName="Attachment 1st" Active="True"/>
    </Differentiation>
    <Differentiation DisplayName="2nd Lvl" Active="False">
      <Condition DisplayName="Second Level" ComparisonType="ItemDepthComparison">
        <ItemDepthComparison EvaluateExpressionTo="true" Depth="1"/>
      </Condition>
      <Transformation DisplayName="Attachment Name" TransformationType="PropertyAssigner">
        <PropertyAssigner Path="" ItemType="AttachmentItem" DocumentItemProperty="AttachmentName" FormatOption="None"/>
      </Transformation>
      <Transformation DisplayName="Attachment Path" TransformationType="PropertyAssigner">
        <PropertyAssigner Path="" ItemType="AttachmentItem" DocumentItemProperty="AttachmentPath" FormatOption="None"/>
      </Transformation>
      <Transformation DisplayName="Hyperlink Attachment" TransformationType="CodeGeneratorPropertyAssigner">
        <CodeGeneratorPropertyAssigner>
          <Property DisplayName="Assign hyperlink to indexed item" Name="HyperlinkIndexItem" Value="False"/>
          <Property DisplayName="Assign hyperlink to attachment item" Name="HyperlinkAttachmentItem" Value="True"/>
        </CodeGeneratorPropertyAssigner>
      </Transformation>
      <DocumentItemTemplate DisplayName="Attachment 2nd" Active="True"/>
    </Differentiation>
    <Differentiation DisplayName="3rd Lvl" Active="False">
      <Condition DisplayName="Third Level" ComparisonType="ItemDepthComparison">
        <ItemDepthComparison EvaluateExpressionTo="true" Depth="2"/>
      </Condition>
      <Transformation DisplayName="Attachment Name" TransformationType="PropertyAssigner">
        <PropertyAssigner Path="" ItemType="AttachmentItem" DocumentItemProperty="AttachmentName" FormatOption="None"/>
      </Transformation>
      <Transformation DisplayName="Attachment Path" TransformationType="PropertyAssigner">
        <PropertyAssigner Path="" ItemType="AttachmentItem" DocumentItemProperty="AttachmentPath" FormatOption="None"/>
      </Transformation>
      <Transformation DisplayName="Hyperlink Attachment" TransformationType="CodeGeneratorPropertyAssigner">
        <CodeGeneratorPropertyAssigner>
          <Property DisplayName="Assign hyperlink to indexed item" Name="HyperlinkIndexItem" Value="False"/>
          <Property DisplayName="Assign hyperlink to attachment item" Name="HyperlinkAttachmentItem" Value="True"/>
        </CodeGeneratorPropertyAssigner>
      </Transformation>
      <DocumentItemTemplate DisplayName="Attachment 3rd" Active="True"/>
    </Differentiation>
    <Differentiation DisplayName="4th Lvl" Active="False">
      <Condition DisplayName="Fourth Level" ComparisonType="ItemDepthComparison">
        <ItemDepthComparison EvaluateExpressionTo="true" Depth="3"/>
      </Condition>
      <Transformation DisplayName="Attachment Name" TransformationType="PropertyAssigner">
        <PropertyAssigner Path="" ItemType="AttachmentItem" DocumentItemProperty="AttachmentName" FormatOption="None"/>
      </Transformation>
      <Transformation DisplayName="Attachment Path" TransformationType="PropertyAssigner">
        <PropertyAssigner Path="" ItemType="AttachmentItem" DocumentItemProperty="AttachmentPath" FormatOption="None"/>
      </Transformation>
      <Transformation DisplayName="Hyperlink Attachment" TransformationType="CodeGeneratorPropertyAssigner">
        <CodeGeneratorPropertyAssigner>
          <Property DisplayName="Assign hyperlink to indexed item" Name="HyperlinkIndexItem" Value="False"/>
          <Property DisplayName="Assign hyperlink to attachment item" Name="HyperlinkAttachmentItem" Value="True"/>
        </CodeGeneratorPropertyAssigner>
      </Transformation>
      <DocumentItemTemplate DisplayName="Attachment 4th" Active="True"/>
    </Differentiation>
    <Differentiation DisplayName="5th Lvl" Active="False">
      <Condition DisplayName="Fifth Level" ComparisonType="ItemDepthComparison">
        <ItemDepthComparison EvaluateExpressionTo="true" Depth="4"/>
      </Condition>
      <Transformation DisplayName="Attachment Name" TransformationType="PropertyAssigner">
        <PropertyAssigner Path="" ItemType="AttachmentItem" DocumentItemProperty="AttachmentName" FormatOption="None"/>
      </Transformation>
      <Transformation DisplayName="Attachment Path" TransformationType="PropertyAssigner">
        <PropertyAssigner Path="" ItemType="AttachmentItem" DocumentItemProperty="AttachmentPath" FormatOption="None"/>
      </Transformation>
      <Transformation DisplayName="Hyperlink Attachment" TransformationType="CodeGeneratorPropertyAssigner">
        <CodeGeneratorPropertyAssigner>
          <Property DisplayName="Assign hyperlink to indexed item" Name="HyperlinkIndexItem" Value="False"/>
          <Property DisplayName="Assign hyperlink to attachment item" Name="HyperlinkAttachmentItem" Value="True"/>
        </CodeGeneratorPropertyAssigner>
      </Transformation>
      <DocumentItemTemplate DisplayName="Attachment 5th" Active="True"/>
    </Differentiation>
    <Differentiation DisplayName="Default Attachment" Active="True">
      <Transformation DisplayName="Attachment Name" TransformationType="PropertyAssigner">
        <PropertyAssigner Path="" ItemType="AttachmentItem" DocumentItemProperty="AttachmentName" FormatOption="None">
          <StringExtractTranslation QueryString="" RegEx="True"/>
        </PropertyAssigner>
      </Transformation>
      <Transformation DisplayName="Attachment Path" TransformationType="PropertyAssigner">
        <PropertyAssigner Path="" ItemType="AttachmentItem" DocumentItemProperty="AttachmentPath" FormatOption="None">
          <StringExtractTranslation QueryString="" RegEx="false"/>
        </PropertyAssigner>
      </Transformation>
      <Transformation DisplayName="Hyperlink Attachment" TransformationType="CodeGeneratorPropertyAssigner">
        <CodeGeneratorPropertyAssigner>
          <Property DisplayName="Assign hyperlink to indexed item" Name="HyperlinkIndexItem" Value="False"/>
          <Property DisplayName="Assign hyperlink to attachment item" Name="HyperlinkAttachmentItem" Value="True"/>
        </CodeGeneratorPropertyAssigner>
      </Transformation>
      <DocumentItemTemplate DisplayName="Default Attachment" Active="True"/>
    </Differentiation>
  </DocumentItemType>
  <UserLists>
    <UserList Name="Default Attendee List">
      <User PersonID="82614c97-53f2-1030-aa2d-e9e5c1172fa7" UserName="AA" FullName="AA"/>
      <User PersonID="c9c395dd-1129-1030-995f-188f87f73e53" UserName="aaaa" FullName="aaaa"/>
      <User PersonID="a78bf73f-e5e8-102b-b291-2f582cd39e9e" UserName="asdfjklasdfhlkashflkahs fdklash fklhasfklh aslkfh  lakshflk ahsdflkhask" FullName="asdfjklasdfhlkashflkahs fdklash fklhasfklh aslkfh  lakshflk ahsdflkhask"/>
      <User PersonID="9cb40a20-e5e8-102b-b291-2f582cd39e9e" UserName="asdlfhas;ldgh as;dflhasl;ghasdhlhsdfkljhgjklsdhfg askfh" FullName="asdlfhas;ldgh as;dflhasl;ghasdhlhsdfkljhgjklsdhfg askfh"/>
      <User PersonID="848fd5c8-53f2-1030-aa2d-e9e5c1172fa7" UserName="BB" FullName="BB"/>
      <User PersonID="cc7988b1-1129-1030-995f-188f87f73e53" UserName="bbbb" FullName="bbbb"/>
      <User PersonID="88368619-53f2-1030-aa2d-e9e5c1172fa7" UserName="CC" FullName="CC"/>
      <User PersonID="ced0df29-1129-1030-995f-188f87f73e53" UserName="cccc" FullName="cccc"/>
      <User PersonID="6bf25d64-bb79-102b-b291-2f582cd39e9e" UserName="Council Member McKay" FullName="Council Member McKay"/>
      <User PersonID="0345971c-bb7b-102b-b291-2f582cd39e9e" UserName="Council Member Spengler" FullName="Council Member Spengler"/>
      <User PersonID="707148ed-bb79-102b-b291-2f582cd39e9e" UserName="Council Member Yen" FullName="Council Member Yen"/>
      <User PersonID="8a643726-53f2-1030-aa2d-e9e5c1172fa7" UserName="DD" FullName="DD"/>
      <User PersonID="d7023006-0bb1-102c-b291-2f582cd39e9e" UserName="dfg" FullName="dfg"/>
      <User PersonID="da47ce2b-0bb1-102c-b291-2f582cd39e9e" UserName="dgyj" FullName="dgyj"/>
      <User PersonID="befbc545-dd56-102b-b291-2f582cd39e9e" UserName="Dubyah Bush" FullName="Dubyah Bush"/>
      <User PersonID="c2e889da-53f2-1030-aa2d-e9e5c1172fa7" UserName="EE" FullName="EE"/>
      <User PersonID="c46c582b-53f2-1030-aa2d-e9e5c1172fa7" UserName="FF" FullName="FF"/>
      <User PersonID="c60ba89a-53f2-1030-aa2d-e9e5c1172fa7" UserName="GG" FullName="GG"/>
      <User PersonID="12468239-d4ba-102b-b291-2f582cd39e9e" UserName="Jacky Jon Joe Joe Missalangius" FullName="Jacky Jon Joe Joe Missalangius"/>
      <User PersonID="755e0fe6-dd4a-102b-b291-2f582cd39e9e" UserName="Jay Low" FullName="Jay Low"/>
      <User PersonID="afe51ae3-dd56-102b-b291-2f582cd39e9e" UserName="Joe Mama" FullName="Joe Mama"/>
      <User PersonID="9671116c-b93c-102b-b291-2f582cd39e9e" UserName="Joe McLaughlin" FullName="Joe McLaughlin"/>
      <User PersonID="8e4682ee-b93c-102b-b291-2f582cd39e9e" UserName="John Doherty" FullName="John Doherty"/>
      <User PersonID="68b2cf17-b93c-102b-b291-2f582cd39e9e" UserName="John Smith" FullName="John Smith"/>
      <User PersonID="a1b81424-e5e8-102b-b291-2f582cd39e9e" UserName="kasjfhkajshlfkh aslkfhlaskfh" FullName="kasjfhkajshlfkh aslkfhlaskfh"/>
      <User PersonID="ef12087a-e793-102b-b291-2f582cd39e9e" UserName="Labor Equiped" FullName="Labor Equiped"/>
      <User PersonID="d612861b-e793-102b-b291-2f582cd39e9e" UserName="Laura Addsum" FullName="Laura Addsum"/>
      <User PersonID="e8791e8b-bb7a-102b-b291-2f582cd39e9e" UserName="Mr Q" FullName="Mr Q"/>
      <User PersonID="620c6e4c-bb79-102b-b291-2f582cd39e9e" UserName="Mr X" FullName="Mr X"/>
      <User PersonID="e03579c5-bb7a-102b-b291-2f582cd39e9e" UserName="Mr Z" FullName="Mr Z"/>
      <User PersonID="19d85824-3d21-102c-b291-2f582cd39e9e" UserName="Neil" FullName="Neil"/>
      <User PersonID="e114ba72-e793-102b-b291-2f582cd39e9e" UserName="Seth Due" FullName="Seth Due"/>
      <User PersonID="9656c229-e167-102b-b291-2f582cd39e9e" UserName="Uriah" FullName="Uriah"/>
    </UserList>
  </UserLists>
</TransformationDefinition>
</file>

<file path=customXml/item4.xml><?xml version="1.0" encoding="utf-8"?>
<cdm:cachedDataManifest xmlns:cdm="http://schemas.microsoft.com/2004/VisualStudio/Tools/Applications/CachedDataManifest.xsd" cdm:revision="1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A22E478-19D3-4772-BB3A-5B415FF73C3F}">
  <ds:schemaRefs/>
</ds:datastoreItem>
</file>

<file path=customXml/itemProps3.xml><?xml version="1.0" encoding="utf-8"?>
<ds:datastoreItem xmlns:ds="http://schemas.openxmlformats.org/officeDocument/2006/customXml" ds:itemID="{FCBEBD61-AD00-488C-85A3-ABEA669C59A0}">
  <ds:schemaRefs/>
</ds:datastoreItem>
</file>

<file path=customXml/itemProps4.xml><?xml version="1.0" encoding="utf-8"?>
<ds:datastoreItem xmlns:ds="http://schemas.openxmlformats.org/officeDocument/2006/customXml" ds:itemID="{B7C2ACAA-E64B-4884-8468-5A36FF7DD4D9}">
  <ds:schemaRefs>
    <ds:schemaRef ds:uri="http://schemas.microsoft.com/2004/VisualStudio/Tools/Applications/CachedDataManifest.xsd"/>
  </ds:schemaRefs>
</ds:datastoreItem>
</file>

<file path=customXml/itemProps5.xml><?xml version="1.0" encoding="utf-8"?>
<ds:datastoreItem xmlns:ds="http://schemas.openxmlformats.org/officeDocument/2006/customXml" ds:itemID="{AA6A25CE-520C-4E75-BD8D-6E993BC437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66095da6-70bb-4861-b11b-af0e4f9921ed</Template>
  <TotalTime>1</TotalTime>
  <Pages>3</Pages>
  <Words>800</Words>
  <Characters>4560</Characters>
  <Application>Microsoft Office Word</Application>
  <DocSecurity>4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[City Name]</Company>
  <LinksUpToDate>false</LinksUpToDate>
  <CharactersWithSpaces>5350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Laurie</dc:creator>
  <cp:lastModifiedBy>Janis Lamoureux</cp:lastModifiedBy>
  <cp:revision>2</cp:revision>
  <cp:lastPrinted>2020-08-29T00:44:00Z</cp:lastPrinted>
  <dcterms:created xsi:type="dcterms:W3CDTF">2020-09-08T16:05:00Z</dcterms:created>
  <dcterms:modified xsi:type="dcterms:W3CDTF">2020-09-08T16:05:00Z</dcterms:modified>
  <cp:category>[Meeting Body]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ssemblyLocation">
    <vt:lpwstr>MinutesTemplate.vsto|7af149fe-9f2f-4e27-a248-245997d56d73</vt:lpwstr>
  </property>
  <property fmtid="{D5CDD505-2E9C-101B-9397-08002B2CF9AE}" pid="3" name="_AssemblyName">
    <vt:lpwstr>4E3C66D5-58D4-491E-A7D4-64AF99AF6E8B</vt:lpwstr>
  </property>
  <property fmtid="{D5CDD505-2E9C-101B-9397-08002B2CF9AE}" pid="4" name="StorageID">
    <vt:lpwstr>8a37eafe-dbce-45c3-ba56-dfbe2351da4c</vt:lpwstr>
  </property>
  <property fmtid="{D5CDD505-2E9C-101B-9397-08002B2CF9AE}" pid="5" name="SiteID">
    <vt:lpwstr>marysville.granicus.com</vt:lpwstr>
  </property>
  <property fmtid="{D5CDD505-2E9C-101B-9397-08002B2CF9AE}" pid="6" name="UserID">
    <vt:lpwstr>_gat=JhRynp125FQKrjWauGSrtfvnrHhhBQWPysY__Lz2B7c.eyJuYW1lIjoiTWFyeXN2aWxsZSwgV0EiLCJ1dWlkIjoiZDI0Yzg2YTAtOWZhZC00YzJjLWFlYzYtMTg5OWNjNzE2N2Y3IiwiZG9tYWluIjoibWFyeXN2aWxsZS5ncmFuaWN1cy5jb20iLCJ1c2VybmFtZSI6ImxodWdkYWhsIiwiZnVsbG5hbWUiOiJMYXVyaWUgSHVnZGFobC</vt:lpwstr>
  </property>
  <property fmtid="{D5CDD505-2E9C-101B-9397-08002B2CF9AE}" pid="7" name="DocumentID">
    <vt:lpwstr>32a0d4f9-165c-4337-8180-9730393a463d</vt:lpwstr>
  </property>
  <property fmtid="{D5CDD505-2E9C-101B-9397-08002B2CF9AE}" pid="8" name="ContentGenerated">
    <vt:bool>true</vt:bool>
  </property>
  <property fmtid="{D5CDD505-2E9C-101B-9397-08002B2CF9AE}" pid="9" name="DocumentFlattened">
    <vt:bool>true</vt:bool>
  </property>
  <property fmtid="{D5CDD505-2E9C-101B-9397-08002B2CF9AE}" pid="10" name="Solution ID">
    <vt:lpwstr>{15727DE6-F92D-4E46-ACB4-0E2C58B31A18}</vt:lpwstr>
  </property>
</Properties>
</file>